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5DC" w:rsidRDefault="002B15DC" w:rsidP="00B935D8">
      <w:pPr>
        <w:pStyle w:val="p1"/>
        <w:shd w:val="clear" w:color="auto" w:fill="FFFFFF"/>
        <w:rPr>
          <w:rStyle w:val="s2"/>
          <w:b/>
          <w:bCs/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Логопед  советует. Рекомендации родителям. Сборник  заданий для родителей  учащихся начальной школы и учителей-логопедов /Автор-составитель Соколова Т.А. – СПБ: ГБОУ ЦПМСС Курортного района,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s2"/>
          <w:b/>
          <w:bCs/>
          <w:color w:val="000000"/>
          <w:sz w:val="28"/>
          <w:szCs w:val="28"/>
        </w:rPr>
        <w:t>2014. – 19 с.</w:t>
      </w:r>
    </w:p>
    <w:p w:rsidR="002B15DC" w:rsidRPr="00C95117" w:rsidRDefault="002B15DC" w:rsidP="00B935D8">
      <w:pPr>
        <w:pStyle w:val="p1"/>
        <w:shd w:val="clear" w:color="auto" w:fill="FFFFFF"/>
        <w:rPr>
          <w:b/>
          <w:bCs/>
          <w:color w:val="000000"/>
          <w:sz w:val="28"/>
          <w:szCs w:val="28"/>
        </w:rPr>
      </w:pPr>
      <w:r w:rsidRPr="006B3F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66" o:spid="_x0000_i1025" type="#_x0000_t75" alt="Little Medha Growing Up: My ways of helping Medha to love reading" style="width:144.75pt;height:123pt;visibility:visible">
            <v:imagedata r:id="rId7" o:title=""/>
          </v:shape>
        </w:pict>
      </w:r>
      <w:r>
        <w:rPr>
          <w:noProof/>
        </w:rPr>
        <w:t xml:space="preserve">                                                 </w:t>
      </w:r>
      <w:r w:rsidRPr="006B3F34">
        <w:rPr>
          <w:noProof/>
        </w:rPr>
        <w:pict>
          <v:shape id="Рисунок 365" o:spid="_x0000_i1026" type="#_x0000_t75" alt="Афиша Библиотеки города - Форум города Новокуйбышевск" style="width:135pt;height:123.75pt;flip:x;visibility:visible">
            <v:imagedata r:id="rId8" o:title=""/>
          </v:shape>
        </w:pict>
      </w:r>
      <w:r>
        <w:rPr>
          <w:noProof/>
        </w:rPr>
        <w:t xml:space="preserve">                      </w:t>
      </w:r>
    </w:p>
    <w:p w:rsidR="002B15DC" w:rsidRDefault="002B15DC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Автор-составитель:</w:t>
      </w:r>
    </w:p>
    <w:p w:rsidR="002B15DC" w:rsidRDefault="002B15DC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Соколова Татьяна Алексеевна, учитель-логопед  первой квалифицикацинной категории ГБОУ Центра психолого-медико-социального сопровождения Курортного района г.Санкт-Петербурга</w:t>
      </w:r>
    </w:p>
    <w:p w:rsidR="002B15DC" w:rsidRDefault="002B15DC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>Редактор: Галевская Елена Борисовна, директор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ГБОУ Центра психолого-медико-социального сопровождения Курортного района г.Санкт-Петербурга</w:t>
      </w:r>
    </w:p>
    <w:p w:rsidR="002B15DC" w:rsidRDefault="002B15DC" w:rsidP="007E001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Пособие предназначено для родителей учащихся начальной школы и учителей-логопедов. Практические задания могут быть использованы как  для индивидуальной работы учителя-логопеда с учащимся, так и с группой, а также для домашней  работы родителей со своим ребёнком.  Задания, посвящены такой проблеме как нарушение процесса чтения. </w:t>
      </w:r>
    </w:p>
    <w:p w:rsidR="002B15DC" w:rsidRPr="00AD3D36" w:rsidRDefault="002B15DC" w:rsidP="00AD3D36">
      <w:pPr>
        <w:pStyle w:val="p5"/>
        <w:shd w:val="clear" w:color="auto" w:fill="FFFFFF"/>
        <w:spacing w:before="99" w:beforeAutospacing="0" w:after="99" w:afterAutospacing="0"/>
        <w:ind w:firstLine="707"/>
        <w:rPr>
          <w:color w:val="000000"/>
          <w:sz w:val="28"/>
          <w:szCs w:val="28"/>
        </w:rPr>
      </w:pPr>
      <w:r>
        <w:rPr>
          <w:noProof/>
        </w:rPr>
      </w:r>
      <w:r w:rsidRPr="004D0954">
        <w:rPr>
          <w:noProof/>
          <w:color w:val="000000"/>
          <w:sz w:val="28"/>
          <w:szCs w:val="28"/>
        </w:rPr>
        <w:pict>
          <v:rect id="Прямоугольник 363" o:spid="_x0000_s1026" alt="Описание: https://docviewer.yandex.ru/htmlimage?id=3f7r4-beefuovki7d41y8d714ikw01j6uugzmfuwmxgbltq27irl7u5hdf0csglk85zdruqv69cc2ih61hbitlexozd81kuxlsudk1538&amp;name=0.png&amp;uid=105205462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JhP0Zr&#10;AwAAiAYAAA4AAAAAAAAAAAAAAAAALgIAAGRycy9lMm9Eb2MueG1sUEsBAi0AFAAGAAgAAAAhAEyg&#10;6SzYAAAAAwEAAA8AAAAAAAAAAAAAAAAAxQUAAGRycy9kb3ducmV2LnhtbFBLBQYAAAAABAAEAPMA&#10;AADKBgAAAAA=&#10;" filled="f" stroked="f">
            <o:lock v:ext="edit" aspectratio="t"/>
            <w10:anchorlock/>
          </v:rect>
        </w:pict>
      </w:r>
    </w:p>
    <w:p w:rsidR="002B15DC" w:rsidRDefault="002B15DC" w:rsidP="00D05375">
      <w:pPr>
        <w:spacing w:after="0" w:line="240" w:lineRule="auto"/>
        <w:jc w:val="center"/>
        <w:rPr>
          <w:rFonts w:cs="Calibri"/>
          <w:b/>
          <w:i/>
          <w:sz w:val="28"/>
          <w:szCs w:val="28"/>
          <w:u w:val="single"/>
        </w:rPr>
      </w:pPr>
      <w:r>
        <w:rPr>
          <w:rFonts w:cs="Calibri"/>
          <w:b/>
          <w:i/>
          <w:sz w:val="28"/>
          <w:szCs w:val="28"/>
          <w:u w:val="single"/>
        </w:rPr>
        <w:t>ВВЕДЕНИЕ.</w:t>
      </w:r>
    </w:p>
    <w:p w:rsidR="002B15DC" w:rsidRDefault="002B15DC" w:rsidP="00D05375">
      <w:pPr>
        <w:spacing w:after="0" w:line="240" w:lineRule="auto"/>
        <w:jc w:val="center"/>
        <w:rPr>
          <w:rFonts w:cs="Calibri"/>
          <w:b/>
          <w:i/>
          <w:sz w:val="28"/>
          <w:szCs w:val="28"/>
          <w:u w:val="single"/>
        </w:rPr>
      </w:pPr>
    </w:p>
    <w:p w:rsidR="002B15DC" w:rsidRDefault="002B15DC" w:rsidP="00B2684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C7B45">
        <w:rPr>
          <w:rFonts w:ascii="Times New Roman" w:hAnsi="Times New Roman"/>
          <w:sz w:val="28"/>
          <w:szCs w:val="28"/>
          <w:shd w:val="clear" w:color="auto" w:fill="FFFFFF"/>
        </w:rPr>
        <w:t>Научить детей правильному, беглому, осознанному, выразительному чтению – одна из задач начального образования. И эта задача чрезвычайно актуальна, так как чтение играет огромную роль в образовании, воспитании и развитии человека. Чтение – это окошко, через которое дети видят и познают мир и самого себя. Чтение – это и то, чему обучают младших школьников, посредствам чего их воспитывают и развивают.</w:t>
      </w:r>
    </w:p>
    <w:p w:rsidR="002B15DC" w:rsidRPr="00DA5C47" w:rsidRDefault="002B15DC" w:rsidP="00DA5C47">
      <w:pPr>
        <w:pStyle w:val="c1"/>
        <w:spacing w:before="0" w:beforeAutospacing="0" w:after="0" w:afterAutospacing="0" w:line="270" w:lineRule="atLeast"/>
        <w:jc w:val="both"/>
        <w:rPr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28"/>
          <w:szCs w:val="28"/>
        </w:rPr>
        <w:t> </w:t>
      </w:r>
      <w:r w:rsidRPr="00DA5C47">
        <w:rPr>
          <w:rStyle w:val="c2"/>
          <w:sz w:val="28"/>
          <w:szCs w:val="28"/>
        </w:rPr>
        <w:t>Полноценный навык чтения - это база для дальнейшего обучения всем другим школьным предметам, основной источник получения информации и даже способ общения.</w:t>
      </w:r>
    </w:p>
    <w:p w:rsidR="002B15DC" w:rsidRPr="00DA5C47" w:rsidRDefault="002B15DC" w:rsidP="00DA5C47">
      <w:pPr>
        <w:pStyle w:val="c1"/>
        <w:spacing w:before="0" w:beforeAutospacing="0" w:after="0" w:afterAutospacing="0" w:line="270" w:lineRule="atLeast"/>
        <w:jc w:val="both"/>
        <w:rPr>
          <w:sz w:val="18"/>
          <w:szCs w:val="18"/>
        </w:rPr>
      </w:pPr>
      <w:r w:rsidRPr="00DA5C47">
        <w:rPr>
          <w:rStyle w:val="c2"/>
          <w:sz w:val="28"/>
          <w:szCs w:val="28"/>
        </w:rPr>
        <w:t>      С научной точки зрения значимость процесса чтения не менее велика. Успешное овладение навыком чтения - один из показателей общего уровня развития познавательной деятельности ребенка, так же как трудности в процессе обучения чтению говорят об отдельных проблемах развития того или иного психического процесса (внимания, памяти, мышления, речи).</w:t>
      </w:r>
      <w:r>
        <w:rPr>
          <w:rStyle w:val="c2"/>
          <w:sz w:val="28"/>
          <w:szCs w:val="28"/>
        </w:rPr>
        <w:t xml:space="preserve"> </w:t>
      </w:r>
    </w:p>
    <w:p w:rsidR="002B15DC" w:rsidRDefault="002B15DC" w:rsidP="00B268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Ваш ребёнок, пропускает при чтении буквы, добавляет буквы и слоги или заменяет буквы (например - фонарь - вонарь) – то это так называемая фонематическая дислексия (по классификации Р.И.Лалаевой).</w:t>
      </w:r>
    </w:p>
    <w:p w:rsidR="002B15DC" w:rsidRPr="00681438" w:rsidRDefault="002B15DC" w:rsidP="00681438">
      <w:pPr>
        <w:pStyle w:val="Header"/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Встречается и а</w:t>
      </w:r>
      <w:r w:rsidRPr="0068143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грамматическая дислексия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 Она</w:t>
      </w:r>
      <w:r w:rsidRPr="00F51ABD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F51A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обусловлена недоразвитием грамматического строя речи, морфологических, и синтаксических обобщений. При этой форме дислексии наблюдаются: изменение падежных окончаний и числа существительных («из-под листьях», «у товарищах», «кошка» — «кошки»); неправильное согласование в роде, числе и падеже существительного и прилагательного («сказка интересное», «детей веселую»); изменение числа местоимения («все» — «весь»); неправильное употребление родовых окончаний местоимений («такая город», «ракета наш»); изменение окончаний глаголов 3-го лица прошедшего времени («это был страна», «ветер промчалась»), а также формы времени и вида («влетел» — «влетал», «видит» — «видел»).</w:t>
      </w:r>
    </w:p>
    <w:p w:rsidR="002B15DC" w:rsidRDefault="002B15DC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Фонематическая и аграмматическая дислексия - это два самых распространённых  вида нарушений чтения.</w:t>
      </w:r>
    </w:p>
    <w:p w:rsidR="002B15DC" w:rsidRDefault="002B15DC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задания построены на общепринятых логопедических и педагогических принципах и задачах, мною были систематизированы  и собраны воедино. </w:t>
      </w:r>
    </w:p>
    <w:p w:rsidR="002B15DC" w:rsidRDefault="002B15DC" w:rsidP="00B268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Заниматься дома надо желательно  каждый день по 10-15 минут. Должна выработаться система.  Похожие задания можно придумывать самим.</w:t>
      </w:r>
    </w:p>
    <w:p w:rsidR="002B15DC" w:rsidRPr="00F51ABD" w:rsidRDefault="002B15DC" w:rsidP="00B268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Детям такие виды работ очень интересны и вызывают желание читать и заниматься. Желаю успеха!</w:t>
      </w:r>
    </w:p>
    <w:p w:rsidR="002B15DC" w:rsidRDefault="002B15DC" w:rsidP="001642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15DC" w:rsidRDefault="002B15DC" w:rsidP="00164259">
      <w:pPr>
        <w:spacing w:after="0" w:line="240" w:lineRule="auto"/>
        <w:rPr>
          <w:rFonts w:cs="Calibri"/>
          <w:b/>
          <w:i/>
          <w:sz w:val="28"/>
          <w:szCs w:val="28"/>
          <w:u w:val="single"/>
        </w:rPr>
      </w:pPr>
    </w:p>
    <w:p w:rsidR="002B15DC" w:rsidRDefault="002B15DC" w:rsidP="00D05375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sz w:val="28"/>
          <w:szCs w:val="28"/>
          <w:u w:val="single"/>
        </w:rPr>
        <w:t>СОДЕРЖАНИЕ.</w:t>
      </w:r>
    </w:p>
    <w:p w:rsidR="002B15DC" w:rsidRDefault="002B15DC" w:rsidP="00D05375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</w:p>
    <w:p w:rsidR="002B15DC" w:rsidRDefault="002B15DC" w:rsidP="00754227">
      <w:pPr>
        <w:spacing w:after="0" w:line="240" w:lineRule="auto"/>
        <w:rPr>
          <w:rFonts w:cs="Calibri"/>
          <w:sz w:val="28"/>
          <w:szCs w:val="28"/>
        </w:rPr>
      </w:pPr>
      <w:r w:rsidRPr="000A423F">
        <w:rPr>
          <w:rFonts w:cs="Calibri"/>
          <w:i/>
          <w:sz w:val="28"/>
          <w:szCs w:val="28"/>
        </w:rPr>
        <w:t xml:space="preserve">ВВЕДЕНИЕ </w:t>
      </w:r>
      <w:r>
        <w:rPr>
          <w:rFonts w:cs="Calibri"/>
          <w:sz w:val="28"/>
          <w:szCs w:val="28"/>
        </w:rPr>
        <w:t xml:space="preserve">                                                                                                               </w:t>
      </w:r>
      <w:r w:rsidRPr="000A423F">
        <w:rPr>
          <w:rFonts w:cs="Calibri"/>
          <w:i/>
          <w:sz w:val="28"/>
          <w:szCs w:val="28"/>
        </w:rPr>
        <w:t>1-2</w:t>
      </w:r>
    </w:p>
    <w:p w:rsidR="002B15DC" w:rsidRPr="000A423F" w:rsidRDefault="002B15DC" w:rsidP="000A423F">
      <w:pPr>
        <w:spacing w:after="0" w:line="240" w:lineRule="auto"/>
        <w:rPr>
          <w:rFonts w:cs="Calibri"/>
          <w:i/>
          <w:sz w:val="28"/>
          <w:szCs w:val="28"/>
        </w:rPr>
      </w:pPr>
      <w:r w:rsidRPr="000A423F">
        <w:rPr>
          <w:rFonts w:cs="Calibri"/>
          <w:i/>
          <w:sz w:val="28"/>
          <w:szCs w:val="28"/>
        </w:rPr>
        <w:t xml:space="preserve">ЗАДАНИЯ НА УРОВНЕ ЗВУКА-БУКВЫ. </w:t>
      </w:r>
      <w:r w:rsidRPr="000A423F">
        <w:rPr>
          <w:rFonts w:cs="Calibri"/>
          <w:i/>
          <w:sz w:val="28"/>
          <w:szCs w:val="28"/>
          <w:lang w:val="en-US"/>
        </w:rPr>
        <w:t>I</w:t>
      </w:r>
      <w:r w:rsidRPr="000A423F">
        <w:rPr>
          <w:rFonts w:cs="Calibri"/>
          <w:i/>
          <w:sz w:val="28"/>
          <w:szCs w:val="28"/>
        </w:rPr>
        <w:t xml:space="preserve"> этап.</w:t>
      </w:r>
      <w:r>
        <w:rPr>
          <w:rFonts w:cs="Calibri"/>
          <w:i/>
          <w:sz w:val="28"/>
          <w:szCs w:val="28"/>
        </w:rPr>
        <w:t xml:space="preserve">                                                 3-6                                              </w:t>
      </w:r>
      <w:r w:rsidRPr="000A423F">
        <w:rPr>
          <w:rFonts w:cs="Calibri"/>
          <w:i/>
          <w:sz w:val="28"/>
          <w:szCs w:val="28"/>
        </w:rPr>
        <w:t xml:space="preserve">ЗАДАНИЯ НА УРОВНЕ  СЛОГА. </w:t>
      </w:r>
      <w:r w:rsidRPr="000A423F">
        <w:rPr>
          <w:rFonts w:cs="Calibri"/>
          <w:i/>
          <w:sz w:val="28"/>
          <w:szCs w:val="28"/>
          <w:lang w:val="en-US"/>
        </w:rPr>
        <w:t>II</w:t>
      </w:r>
      <w:r w:rsidRPr="000A423F">
        <w:rPr>
          <w:rFonts w:cs="Calibri"/>
          <w:i/>
          <w:sz w:val="28"/>
          <w:szCs w:val="28"/>
        </w:rPr>
        <w:t>этап.</w:t>
      </w:r>
      <w:r>
        <w:rPr>
          <w:rFonts w:cs="Calibri"/>
          <w:i/>
          <w:sz w:val="28"/>
          <w:szCs w:val="28"/>
        </w:rPr>
        <w:t xml:space="preserve">                                                             6-9</w:t>
      </w:r>
    </w:p>
    <w:p w:rsidR="002B15DC" w:rsidRDefault="002B15DC" w:rsidP="000A423F">
      <w:pPr>
        <w:spacing w:after="0" w:line="240" w:lineRule="auto"/>
        <w:rPr>
          <w:rFonts w:cs="Calibri"/>
          <w:i/>
          <w:sz w:val="28"/>
          <w:szCs w:val="28"/>
        </w:rPr>
      </w:pPr>
      <w:r w:rsidRPr="000A423F">
        <w:rPr>
          <w:rFonts w:cs="Calibri"/>
          <w:i/>
          <w:sz w:val="28"/>
          <w:szCs w:val="28"/>
        </w:rPr>
        <w:t>ЗАДАНИЯ НА УРОВНЕ СЛОВА.</w:t>
      </w:r>
      <w:r w:rsidRPr="000A423F">
        <w:rPr>
          <w:rFonts w:cs="Calibri"/>
          <w:i/>
          <w:sz w:val="28"/>
          <w:szCs w:val="28"/>
          <w:lang w:val="en-US"/>
        </w:rPr>
        <w:t>III</w:t>
      </w:r>
      <w:r w:rsidRPr="000A423F">
        <w:rPr>
          <w:rFonts w:cs="Calibri"/>
          <w:i/>
          <w:sz w:val="28"/>
          <w:szCs w:val="28"/>
        </w:rPr>
        <w:t xml:space="preserve"> этап.</w:t>
      </w:r>
      <w:r>
        <w:rPr>
          <w:rFonts w:cs="Calibri"/>
          <w:i/>
          <w:sz w:val="28"/>
          <w:szCs w:val="28"/>
        </w:rPr>
        <w:t xml:space="preserve">                                                            9-13</w:t>
      </w:r>
    </w:p>
    <w:p w:rsidR="002B15DC" w:rsidRDefault="002B15DC" w:rsidP="00C061D6">
      <w:pPr>
        <w:spacing w:after="0" w:line="240" w:lineRule="auto"/>
        <w:rPr>
          <w:rFonts w:cs="Calibri"/>
          <w:i/>
          <w:sz w:val="28"/>
          <w:szCs w:val="28"/>
        </w:rPr>
      </w:pPr>
      <w:r w:rsidRPr="00C061D6">
        <w:rPr>
          <w:rFonts w:cs="Calibri"/>
          <w:i/>
          <w:sz w:val="28"/>
          <w:szCs w:val="28"/>
        </w:rPr>
        <w:t xml:space="preserve">ЗАДАНИЯ НА УРОВНЕ ПРЕДЛОЖЕНИЯ. </w:t>
      </w:r>
      <w:r w:rsidRPr="00C061D6">
        <w:rPr>
          <w:rFonts w:cs="Calibri"/>
          <w:i/>
          <w:sz w:val="28"/>
          <w:szCs w:val="28"/>
          <w:lang w:val="en-US"/>
        </w:rPr>
        <w:t>IV</w:t>
      </w:r>
      <w:r w:rsidRPr="00C061D6">
        <w:rPr>
          <w:rFonts w:cs="Calibri"/>
          <w:i/>
          <w:sz w:val="28"/>
          <w:szCs w:val="28"/>
        </w:rPr>
        <w:t xml:space="preserve"> этап.</w:t>
      </w:r>
      <w:r>
        <w:rPr>
          <w:rFonts w:cs="Calibri"/>
          <w:i/>
          <w:sz w:val="28"/>
          <w:szCs w:val="28"/>
        </w:rPr>
        <w:t xml:space="preserve">                                         13-15</w:t>
      </w:r>
    </w:p>
    <w:p w:rsidR="002B15DC" w:rsidRDefault="002B15DC" w:rsidP="00C061D6">
      <w:pPr>
        <w:spacing w:after="0" w:line="240" w:lineRule="auto"/>
        <w:rPr>
          <w:rFonts w:cs="Calibri"/>
          <w:i/>
          <w:sz w:val="28"/>
          <w:szCs w:val="28"/>
        </w:rPr>
      </w:pPr>
      <w:r w:rsidRPr="00C061D6">
        <w:rPr>
          <w:rFonts w:cs="Calibri"/>
          <w:i/>
          <w:sz w:val="28"/>
          <w:szCs w:val="28"/>
        </w:rPr>
        <w:t>ЗАДАНИЯ  НА УРОВНЕ ТЕКСТА.</w:t>
      </w:r>
      <w:r w:rsidRPr="00C061D6">
        <w:rPr>
          <w:rFonts w:cs="Calibri"/>
          <w:i/>
          <w:sz w:val="28"/>
          <w:szCs w:val="28"/>
          <w:lang w:val="en-US"/>
        </w:rPr>
        <w:t>V</w:t>
      </w:r>
      <w:r w:rsidRPr="00C061D6">
        <w:rPr>
          <w:rFonts w:cs="Calibri"/>
          <w:i/>
          <w:sz w:val="28"/>
          <w:szCs w:val="28"/>
        </w:rPr>
        <w:t>этап.</w:t>
      </w:r>
      <w:r>
        <w:rPr>
          <w:rFonts w:cs="Calibri"/>
          <w:i/>
          <w:sz w:val="28"/>
          <w:szCs w:val="28"/>
        </w:rPr>
        <w:t xml:space="preserve">                                                           16-18</w:t>
      </w:r>
    </w:p>
    <w:p w:rsidR="002B15DC" w:rsidRPr="00C061D6" w:rsidRDefault="002B15DC" w:rsidP="00C061D6">
      <w:pPr>
        <w:spacing w:after="0" w:line="240" w:lineRule="auto"/>
        <w:rPr>
          <w:rFonts w:cs="Calibri"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>Используемая литература                                                                             19</w:t>
      </w:r>
    </w:p>
    <w:p w:rsidR="002B15DC" w:rsidRPr="00C061D6" w:rsidRDefault="002B15DC" w:rsidP="00C061D6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Pr="000A423F" w:rsidRDefault="002B15DC" w:rsidP="000A423F">
      <w:pPr>
        <w:spacing w:after="0" w:line="240" w:lineRule="auto"/>
        <w:rPr>
          <w:rFonts w:cs="Calibri"/>
          <w:sz w:val="28"/>
          <w:szCs w:val="28"/>
        </w:rPr>
      </w:pPr>
    </w:p>
    <w:p w:rsidR="002B15DC" w:rsidRDefault="002B15DC" w:rsidP="00754227">
      <w:pPr>
        <w:spacing w:after="0" w:line="240" w:lineRule="auto"/>
        <w:rPr>
          <w:rFonts w:cs="Calibri"/>
          <w:sz w:val="28"/>
          <w:szCs w:val="28"/>
        </w:rPr>
      </w:pPr>
    </w:p>
    <w:p w:rsidR="002B15DC" w:rsidRPr="000A423F" w:rsidRDefault="002B15DC" w:rsidP="00754227">
      <w:pPr>
        <w:spacing w:after="0" w:line="240" w:lineRule="auto"/>
        <w:rPr>
          <w:rFonts w:cs="Calibri"/>
          <w:sz w:val="28"/>
          <w:szCs w:val="28"/>
        </w:rPr>
      </w:pPr>
    </w:p>
    <w:p w:rsidR="002B15DC" w:rsidRPr="000A423F" w:rsidRDefault="002B15DC" w:rsidP="00D05375">
      <w:pPr>
        <w:spacing w:after="0" w:line="240" w:lineRule="auto"/>
        <w:jc w:val="center"/>
        <w:rPr>
          <w:rFonts w:cs="Calibri"/>
          <w:i/>
          <w:sz w:val="28"/>
          <w:szCs w:val="28"/>
        </w:rPr>
      </w:pPr>
    </w:p>
    <w:p w:rsidR="002B15DC" w:rsidRDefault="002B15DC" w:rsidP="00686E70">
      <w:pPr>
        <w:spacing w:after="0" w:line="240" w:lineRule="auto"/>
        <w:rPr>
          <w:rFonts w:cs="Calibri"/>
          <w:b/>
          <w:i/>
          <w:sz w:val="28"/>
          <w:szCs w:val="28"/>
          <w:u w:val="single"/>
        </w:rPr>
      </w:pPr>
    </w:p>
    <w:p w:rsidR="002B15DC" w:rsidRDefault="002B15DC" w:rsidP="00D05375">
      <w:pPr>
        <w:spacing w:after="0" w:line="240" w:lineRule="auto"/>
        <w:jc w:val="center"/>
        <w:rPr>
          <w:rFonts w:cs="Calibri"/>
          <w:b/>
          <w:i/>
          <w:sz w:val="28"/>
          <w:szCs w:val="28"/>
          <w:u w:val="single"/>
        </w:rPr>
      </w:pPr>
      <w:bookmarkStart w:id="0" w:name="_GoBack"/>
      <w:bookmarkEnd w:id="0"/>
    </w:p>
    <w:p w:rsidR="002B15DC" w:rsidRDefault="002B15DC" w:rsidP="00686E70">
      <w:pPr>
        <w:spacing w:after="0" w:line="240" w:lineRule="auto"/>
        <w:rPr>
          <w:rFonts w:cs="Calibri"/>
          <w:b/>
          <w:i/>
          <w:sz w:val="28"/>
          <w:szCs w:val="28"/>
          <w:u w:val="single"/>
        </w:rPr>
      </w:pPr>
    </w:p>
    <w:p w:rsidR="002B15DC" w:rsidRDefault="002B15DC" w:rsidP="00686E70">
      <w:pPr>
        <w:spacing w:after="0" w:line="240" w:lineRule="auto"/>
        <w:rPr>
          <w:rFonts w:cs="Calibri"/>
          <w:b/>
          <w:i/>
          <w:sz w:val="28"/>
          <w:szCs w:val="28"/>
          <w:u w:val="single"/>
        </w:rPr>
      </w:pPr>
    </w:p>
    <w:p w:rsidR="002B15DC" w:rsidRPr="00F738AB" w:rsidRDefault="002B15DC" w:rsidP="00686E70">
      <w:pPr>
        <w:spacing w:after="0" w:line="240" w:lineRule="auto"/>
        <w:jc w:val="center"/>
        <w:rPr>
          <w:rFonts w:cs="Calibri"/>
          <w:b/>
          <w:i/>
          <w:sz w:val="28"/>
          <w:szCs w:val="28"/>
          <w:u w:val="single"/>
        </w:rPr>
      </w:pPr>
      <w:r w:rsidRPr="00F738AB">
        <w:rPr>
          <w:rFonts w:cs="Calibri"/>
          <w:b/>
          <w:i/>
          <w:sz w:val="28"/>
          <w:szCs w:val="28"/>
          <w:u w:val="single"/>
        </w:rPr>
        <w:t xml:space="preserve">ЗАДАНИЯ НА УРОВНЕ ЗВУКА-БУКВЫ. </w:t>
      </w:r>
      <w:r w:rsidRPr="00F738AB">
        <w:rPr>
          <w:rFonts w:cs="Calibri"/>
          <w:b/>
          <w:i/>
          <w:sz w:val="28"/>
          <w:szCs w:val="28"/>
          <w:u w:val="single"/>
          <w:lang w:val="en-US"/>
        </w:rPr>
        <w:t>I</w:t>
      </w:r>
      <w:r w:rsidRPr="00BB714D">
        <w:rPr>
          <w:rFonts w:cs="Calibri"/>
          <w:b/>
          <w:i/>
          <w:sz w:val="28"/>
          <w:szCs w:val="28"/>
          <w:u w:val="single"/>
        </w:rPr>
        <w:t xml:space="preserve"> </w:t>
      </w:r>
      <w:r w:rsidRPr="00F738AB">
        <w:rPr>
          <w:rFonts w:cs="Calibri"/>
          <w:b/>
          <w:i/>
          <w:sz w:val="28"/>
          <w:szCs w:val="28"/>
          <w:u w:val="single"/>
        </w:rPr>
        <w:t>этап.</w:t>
      </w:r>
    </w:p>
    <w:p w:rsidR="002B15DC" w:rsidRPr="00F738AB" w:rsidRDefault="002B15DC" w:rsidP="0070226A">
      <w:pPr>
        <w:pStyle w:val="ListParagraph"/>
        <w:numPr>
          <w:ilvl w:val="0"/>
          <w:numId w:val="15"/>
        </w:numPr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Из каждой пары слов составь одно новое и впиши в таблицу. Каждая цифра обозначает порядковый номер буквы.  В выделенных клетках прочитай новое слово.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28"/>
        <w:gridCol w:w="966"/>
        <w:gridCol w:w="992"/>
        <w:gridCol w:w="992"/>
        <w:gridCol w:w="851"/>
        <w:gridCol w:w="850"/>
        <w:gridCol w:w="851"/>
        <w:gridCol w:w="992"/>
        <w:gridCol w:w="851"/>
      </w:tblGrid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Сад+рамка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Дно+грива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  <w:highlight w:val="yellow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Дока+бриз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color w:val="FF0000"/>
                <w:sz w:val="28"/>
                <w:szCs w:val="28"/>
                <w:highlight w:val="yellow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Бра+носок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Гроза+ров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Сок+фасон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Номер+акт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</w:tr>
      <w:tr w:rsidR="002B15DC" w:rsidRPr="00F738AB" w:rsidTr="00F738AB">
        <w:tc>
          <w:tcPr>
            <w:tcW w:w="282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Ток+волна</w:t>
            </w:r>
          </w:p>
        </w:tc>
        <w:tc>
          <w:tcPr>
            <w:tcW w:w="96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  <w:highlight w:val="yellow"/>
              </w:rPr>
              <w:t>7</w:t>
            </w:r>
          </w:p>
        </w:tc>
      </w:tr>
    </w:tbl>
    <w:p w:rsidR="002B15DC" w:rsidRPr="00F738AB" w:rsidRDefault="002B15DC" w:rsidP="0070226A">
      <w:pPr>
        <w:pStyle w:val="ListParagraph"/>
        <w:numPr>
          <w:ilvl w:val="0"/>
          <w:numId w:val="15"/>
        </w:num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Составь слова на тему «Овощи». Например - огурец, найди все буквы </w:t>
      </w:r>
      <w:r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этого слова. И</w:t>
      </w:r>
      <w:r>
        <w:rPr>
          <w:rFonts w:cs="Calibri"/>
          <w:b/>
          <w:sz w:val="28"/>
          <w:szCs w:val="28"/>
        </w:rPr>
        <w:t xml:space="preserve"> т.д. заданные логопедом </w:t>
      </w:r>
      <w:r w:rsidRPr="00F738AB">
        <w:rPr>
          <w:rFonts w:cs="Calibri"/>
          <w:b/>
          <w:sz w:val="28"/>
          <w:szCs w:val="28"/>
        </w:rPr>
        <w:t xml:space="preserve"> слова и темы.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8"/>
        <w:gridCol w:w="1709"/>
        <w:gridCol w:w="1683"/>
        <w:gridCol w:w="1709"/>
        <w:gridCol w:w="1682"/>
      </w:tblGrid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А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Г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З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Л</w:t>
            </w: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Ё</w:t>
            </w:r>
          </w:p>
        </w:tc>
      </w:tr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Е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К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Б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Н</w:t>
            </w:r>
          </w:p>
        </w:tc>
      </w:tr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Ж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И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О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Д</w:t>
            </w: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П</w:t>
            </w:r>
          </w:p>
        </w:tc>
      </w:tr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В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М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С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Р</w:t>
            </w: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Т</w:t>
            </w:r>
          </w:p>
        </w:tc>
      </w:tr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Ф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Ц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Э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Щ</w:t>
            </w: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Х</w:t>
            </w:r>
          </w:p>
        </w:tc>
      </w:tr>
      <w:tr w:rsidR="002B15DC" w:rsidRPr="00F738AB" w:rsidTr="00F738AB"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Ш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Ы</w:t>
            </w:r>
          </w:p>
        </w:tc>
        <w:tc>
          <w:tcPr>
            <w:tcW w:w="171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У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Ч</w:t>
            </w:r>
          </w:p>
        </w:tc>
        <w:tc>
          <w:tcPr>
            <w:tcW w:w="171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Ь</w:t>
            </w:r>
          </w:p>
        </w:tc>
      </w:tr>
      <w:tr w:rsidR="002B15DC" w:rsidRPr="00F738AB" w:rsidTr="00F738AB">
        <w:trPr>
          <w:gridAfter w:val="3"/>
          <w:wAfter w:w="5160" w:type="dxa"/>
        </w:trPr>
        <w:tc>
          <w:tcPr>
            <w:tcW w:w="1736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Я</w:t>
            </w:r>
          </w:p>
        </w:tc>
        <w:tc>
          <w:tcPr>
            <w:tcW w:w="1737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b/>
                <w:sz w:val="28"/>
                <w:szCs w:val="28"/>
              </w:rPr>
            </w:pPr>
            <w:r w:rsidRPr="00F738AB">
              <w:rPr>
                <w:rFonts w:cs="Calibri"/>
                <w:b/>
                <w:sz w:val="28"/>
                <w:szCs w:val="28"/>
              </w:rPr>
              <w:t>Ю</w:t>
            </w:r>
          </w:p>
        </w:tc>
      </w:tr>
    </w:tbl>
    <w:p w:rsidR="002B15DC" w:rsidRPr="00F738AB" w:rsidRDefault="002B15DC" w:rsidP="0070226A">
      <w:pPr>
        <w:pStyle w:val="ListParagraph"/>
        <w:spacing w:after="0" w:line="240" w:lineRule="auto"/>
        <w:ind w:left="1080"/>
        <w:rPr>
          <w:rFonts w:cs="Calibri"/>
          <w:b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3. Вставь в данные слова пропущенные буквы в-ф: </w:t>
      </w:r>
    </w:p>
    <w:p w:rsidR="002B15DC" w:rsidRPr="00B935D8" w:rsidRDefault="002B15DC" w:rsidP="00B935D8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Ди. а</w:t>
      </w:r>
      <w:r>
        <w:rPr>
          <w:rFonts w:cs="Calibri"/>
          <w:sz w:val="28"/>
          <w:szCs w:val="28"/>
        </w:rPr>
        <w:t xml:space="preserve">н, шка. , сер. ант, . ытяжка,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.  арфоровое блюдце, . илка,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бу. ет, . едро, . онарь.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</w:t>
      </w:r>
      <w:r w:rsidRPr="00F738AB">
        <w:rPr>
          <w:rFonts w:cs="Calibri"/>
          <w:b/>
          <w:sz w:val="28"/>
          <w:szCs w:val="28"/>
        </w:rPr>
        <w:t xml:space="preserve"> 4. Придумай слова, в которых звук Л был бы на первом месте; на втором месте; на третьем месте.</w:t>
      </w:r>
    </w:p>
    <w:p w:rsidR="002B15DC" w:rsidRPr="00F738AB" w:rsidRDefault="002B15DC" w:rsidP="00170F5C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   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   5. Добавь различное количество звуков  к одному и тому же слогу, чтобы получились слова.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До .             ли .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До . .           ли . .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До . . . .       ли . . . 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До . . . . .     ли . . . . .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  6. Преобразуй слово, добавляя звук.</w:t>
      </w:r>
      <w:r w:rsidRPr="00F738AB">
        <w:rPr>
          <w:rFonts w:cs="Calibri"/>
          <w:sz w:val="28"/>
          <w:szCs w:val="28"/>
        </w:rPr>
        <w:t xml:space="preserve">    </w:t>
      </w:r>
      <w:r w:rsidRPr="00F738AB">
        <w:rPr>
          <w:rFonts w:cs="Calibri"/>
          <w:i/>
          <w:sz w:val="28"/>
          <w:szCs w:val="28"/>
        </w:rPr>
        <w:t>Например, рак – брак.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Вол, бор, оса, вор, ток.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7. Читай слова, изменяя первый звук в словах.</w:t>
      </w:r>
      <w:r w:rsidRPr="00F738AB"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i/>
          <w:sz w:val="28"/>
          <w:szCs w:val="28"/>
        </w:rPr>
        <w:t>Например, дом - том.</w:t>
      </w:r>
      <w:r w:rsidRPr="00F738AB">
        <w:rPr>
          <w:rFonts w:cs="Calibri"/>
          <w:sz w:val="28"/>
          <w:szCs w:val="28"/>
        </w:rPr>
        <w:t xml:space="preserve">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Сом, лук, кот, бор, дочь, тень, пол, мак, шар.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8. Переставь буквы в слове и получится новое слово</w:t>
      </w:r>
      <w:r w:rsidRPr="00F738AB">
        <w:rPr>
          <w:rFonts w:cs="Calibri"/>
          <w:sz w:val="28"/>
          <w:szCs w:val="28"/>
        </w:rPr>
        <w:t>.</w:t>
      </w:r>
    </w:p>
    <w:p w:rsidR="002B15DC" w:rsidRPr="00F738AB" w:rsidRDefault="002B15DC" w:rsidP="00DD10C9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раб –           лиса –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кот -            карп-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сорт -          жало –</w:t>
      </w:r>
    </w:p>
    <w:p w:rsidR="002B15DC" w:rsidRPr="00F738AB" w:rsidRDefault="002B15DC" w:rsidP="00961164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лес –             лето – </w:t>
      </w:r>
    </w:p>
    <w:p w:rsidR="002B15DC" w:rsidRPr="00F738AB" w:rsidRDefault="002B15DC" w:rsidP="00961164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пила –           сон - </w:t>
      </w:r>
    </w:p>
    <w:p w:rsidR="002B15DC" w:rsidRPr="00F738AB" w:rsidRDefault="002B15DC" w:rsidP="00961164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9. Составь как можно больше слов из слова:</w:t>
      </w:r>
    </w:p>
    <w:p w:rsidR="002B15DC" w:rsidRPr="00F738AB" w:rsidRDefault="002B15DC" w:rsidP="0070226A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картон (тон, нота и т д.);  </w:t>
      </w:r>
    </w:p>
    <w:p w:rsidR="002B15DC" w:rsidRPr="00F738AB" w:rsidRDefault="002B15DC" w:rsidP="0070226A">
      <w:pPr>
        <w:pStyle w:val="ListParagraph"/>
        <w:numPr>
          <w:ilvl w:val="0"/>
          <w:numId w:val="3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тропинка (тропа, пар, ток и т.д.).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10. Игра «Цепочки слов».</w:t>
      </w:r>
      <w:r w:rsidRPr="00F738AB"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От записанного слова образуй цепочку слов таким образом, чтобы каждое последующее слово начиналось с последнего звука предыдущего слова.</w:t>
      </w:r>
      <w:r w:rsidRPr="00F738AB">
        <w:rPr>
          <w:rFonts w:cs="Calibri"/>
          <w:sz w:val="28"/>
          <w:szCs w:val="28"/>
        </w:rPr>
        <w:t xml:space="preserve">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Кот – ток – кран и т. д.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Лук – крапива - август и т. д.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11. Выдели третий звук из каждого слова и составь новое слово:</w:t>
      </w:r>
    </w:p>
    <w:p w:rsidR="002B15DC" w:rsidRPr="00F738AB" w:rsidRDefault="002B15DC" w:rsidP="00DD10C9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Раб, крапива, сыр, кран, сон - ?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Крот, диван, лицо, брань - ?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12. Преобразуй слово, убирая один звук. Какое новое слово получится?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Брак   ?    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Волк   ?  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Сбор   ?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Лампа  ?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Стук     ?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Брать  ?        </w:t>
      </w:r>
    </w:p>
    <w:p w:rsidR="002B15DC" w:rsidRDefault="002B15DC">
      <w:pPr>
        <w:pStyle w:val="Header"/>
      </w:pP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13. Назови общий звук в паре слов, запиши соответствующую этому звуку букву. Прочитай слово, которое получится. </w:t>
      </w:r>
    </w:p>
    <w:p w:rsidR="002B15DC" w:rsidRDefault="002B15DC" w:rsidP="000F51D7">
      <w:pPr>
        <w:spacing w:after="0" w:line="240" w:lineRule="auto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Шарф – пушок    __</w:t>
      </w:r>
    </w:p>
    <w:p w:rsidR="002B15DC" w:rsidRPr="00F738AB" w:rsidRDefault="002B15DC" w:rsidP="000F51D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                                  </w:t>
      </w:r>
      <w:r w:rsidRPr="00F738AB">
        <w:rPr>
          <w:rFonts w:cs="Calibri"/>
          <w:sz w:val="28"/>
          <w:szCs w:val="28"/>
        </w:rPr>
        <w:t xml:space="preserve">Кот – ключ        __   </w:t>
      </w:r>
    </w:p>
    <w:p w:rsidR="002B15DC" w:rsidRPr="00F738AB" w:rsidRDefault="002B15DC" w:rsidP="0070226A">
      <w:pPr>
        <w:spacing w:after="0" w:line="240" w:lineRule="auto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Обруч - овал       __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             </w:t>
      </w:r>
      <w:r>
        <w:rPr>
          <w:rFonts w:cs="Calibri"/>
          <w:sz w:val="28"/>
          <w:szCs w:val="28"/>
        </w:rPr>
        <w:t xml:space="preserve">                                       </w:t>
      </w:r>
      <w:r w:rsidRPr="00F738AB">
        <w:rPr>
          <w:rFonts w:cs="Calibri"/>
          <w:sz w:val="28"/>
          <w:szCs w:val="28"/>
        </w:rPr>
        <w:t xml:space="preserve">Луна – стол        __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            </w:t>
      </w:r>
      <w:r>
        <w:rPr>
          <w:rFonts w:cs="Calibri"/>
          <w:sz w:val="28"/>
          <w:szCs w:val="28"/>
        </w:rPr>
        <w:t xml:space="preserve">                                        </w:t>
      </w:r>
      <w:r w:rsidRPr="00F738AB">
        <w:rPr>
          <w:rFonts w:cs="Calibri"/>
          <w:sz w:val="28"/>
          <w:szCs w:val="28"/>
        </w:rPr>
        <w:t xml:space="preserve">Арбуз – Аня       __    </w:t>
      </w:r>
    </w:p>
    <w:p w:rsidR="002B15DC" w:rsidRPr="00F738AB" w:rsidRDefault="002B15DC" w:rsidP="0070226A">
      <w:pPr>
        <w:spacing w:after="0" w:line="240" w:lineRule="auto"/>
        <w:jc w:val="center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14. Среди буквенного текста найди  и прочитай слова.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АЛППРКАВЕСНАЗНШОЬПОЧКИБОЫВА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ДЛРПТИЦЫЛРИРГСОЛНЦЕММЮМДШГРИ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15. Составь слова. Каждой букве соответствует определенная цифра.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Е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Я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И</w:t>
            </w:r>
          </w:p>
        </w:tc>
      </w:tr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</w:tr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( </w:t>
      </w:r>
      <w:r>
        <w:rPr>
          <w:rFonts w:cs="Calibri"/>
          <w:sz w:val="28"/>
          <w:szCs w:val="28"/>
        </w:rPr>
        <w:t xml:space="preserve">     </w:t>
      </w:r>
      <w:r w:rsidRPr="00F738AB">
        <w:rPr>
          <w:rFonts w:cs="Calibri"/>
          <w:sz w:val="28"/>
          <w:szCs w:val="28"/>
        </w:rPr>
        <w:t xml:space="preserve">             )</w:t>
      </w: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b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1276"/>
        <w:gridCol w:w="1417"/>
        <w:gridCol w:w="1486"/>
        <w:gridCol w:w="1775"/>
        <w:gridCol w:w="1701"/>
      </w:tblGrid>
      <w:tr w:rsidR="002B15DC" w:rsidRPr="00F738AB" w:rsidTr="00F738AB">
        <w:tc>
          <w:tcPr>
            <w:tcW w:w="1384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127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  <w:tc>
          <w:tcPr>
            <w:tcW w:w="1417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</w:t>
            </w:r>
          </w:p>
        </w:tc>
        <w:tc>
          <w:tcPr>
            <w:tcW w:w="148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И</w:t>
            </w:r>
          </w:p>
        </w:tc>
        <w:tc>
          <w:tcPr>
            <w:tcW w:w="1775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Ё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</w:tr>
      <w:tr w:rsidR="002B15DC" w:rsidRPr="00F738AB" w:rsidTr="00F738AB">
        <w:tc>
          <w:tcPr>
            <w:tcW w:w="1384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</w:tr>
      <w:tr w:rsidR="002B15DC" w:rsidRPr="00F738AB" w:rsidTr="00F738AB">
        <w:tc>
          <w:tcPr>
            <w:tcW w:w="1384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486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775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(    </w:t>
      </w:r>
      <w:r>
        <w:rPr>
          <w:rFonts w:cs="Calibri"/>
          <w:sz w:val="28"/>
          <w:szCs w:val="28"/>
        </w:rPr>
        <w:t xml:space="preserve">           </w:t>
      </w:r>
      <w:r w:rsidRPr="00F738AB">
        <w:rPr>
          <w:rFonts w:cs="Calibri"/>
          <w:sz w:val="28"/>
          <w:szCs w:val="28"/>
        </w:rPr>
        <w:t xml:space="preserve">          )</w:t>
      </w: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4"/>
        <w:gridCol w:w="1596"/>
        <w:gridCol w:w="1595"/>
        <w:gridCol w:w="1595"/>
        <w:gridCol w:w="1595"/>
        <w:gridCol w:w="1596"/>
      </w:tblGrid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Е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Ь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</w:t>
            </w:r>
          </w:p>
        </w:tc>
      </w:tr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</w:tr>
      <w:tr w:rsidR="002B15DC" w:rsidRPr="00F738AB" w:rsidTr="00F738AB">
        <w:tc>
          <w:tcPr>
            <w:tcW w:w="1618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  <w:tc>
          <w:tcPr>
            <w:tcW w:w="1619" w:type="dxa"/>
          </w:tcPr>
          <w:p w:rsidR="002B15DC" w:rsidRPr="00F738AB" w:rsidRDefault="002B15DC" w:rsidP="00F738AB">
            <w:pPr>
              <w:spacing w:after="0" w:line="240" w:lineRule="auto"/>
              <w:jc w:val="right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( </w:t>
      </w:r>
      <w:r>
        <w:rPr>
          <w:rFonts w:cs="Calibri"/>
          <w:sz w:val="28"/>
          <w:szCs w:val="28"/>
        </w:rPr>
        <w:t xml:space="preserve">          </w:t>
      </w:r>
      <w:r w:rsidRPr="00F738AB">
        <w:rPr>
          <w:rFonts w:cs="Calibri"/>
          <w:sz w:val="28"/>
          <w:szCs w:val="28"/>
        </w:rPr>
        <w:t xml:space="preserve">            )</w:t>
      </w: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7"/>
        <w:gridCol w:w="1367"/>
        <w:gridCol w:w="1367"/>
        <w:gridCol w:w="1367"/>
        <w:gridCol w:w="1368"/>
        <w:gridCol w:w="1368"/>
        <w:gridCol w:w="1367"/>
      </w:tblGrid>
      <w:tr w:rsidR="002B15DC" w:rsidRPr="00F738AB" w:rsidTr="00F738AB"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Е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Х</w:t>
            </w:r>
          </w:p>
        </w:tc>
      </w:tr>
      <w:tr w:rsidR="002B15DC" w:rsidRPr="00F738AB" w:rsidTr="00F738AB"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</w:tr>
      <w:tr w:rsidR="002B15DC" w:rsidRPr="00F738AB" w:rsidTr="00F738AB"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7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388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jc w:val="right"/>
        <w:rPr>
          <w:rFonts w:cs="Calibri"/>
          <w:b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(               )</w:t>
      </w: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1064"/>
        <w:gridCol w:w="1063"/>
        <w:gridCol w:w="1063"/>
        <w:gridCol w:w="1063"/>
        <w:gridCol w:w="1063"/>
        <w:gridCol w:w="1063"/>
        <w:gridCol w:w="1065"/>
        <w:gridCol w:w="1064"/>
      </w:tblGrid>
      <w:tr w:rsidR="002B15DC" w:rsidRPr="00F738AB" w:rsidTr="00F738AB"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И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Ы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</w:tr>
      <w:tr w:rsidR="002B15DC" w:rsidRPr="00F738AB" w:rsidTr="00F738AB"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</w:tr>
      <w:tr w:rsidR="002B15DC" w:rsidRPr="00F738AB" w:rsidTr="00F738AB"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80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(       </w:t>
      </w:r>
      <w:r>
        <w:rPr>
          <w:rFonts w:cs="Calibri"/>
          <w:sz w:val="28"/>
          <w:szCs w:val="28"/>
        </w:rPr>
        <w:t xml:space="preserve">     </w:t>
      </w:r>
      <w:r w:rsidRPr="00F738AB">
        <w:rPr>
          <w:rFonts w:cs="Calibri"/>
          <w:sz w:val="28"/>
          <w:szCs w:val="28"/>
        </w:rPr>
        <w:t xml:space="preserve">          )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16. Прочитай слова, разложив буквы по величине (от самой высокой к самой низкой).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>М  Р  А  т  ;    К   П   А  Л  Е  ь ;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Д  Ж О ь  д ;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О  Т  б  р  к я  ь ;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У  О   Р Ж  Й  А ;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  Е  г Н;  К Т  О  А к ;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Я  В  Р  А  ь Н</w:t>
      </w:r>
    </w:p>
    <w:p w:rsidR="002B15DC" w:rsidRPr="00F738AB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17.Прочитай слова, назови только гласные звуки </w:t>
      </w:r>
      <w:r w:rsidRPr="00F738AB">
        <w:rPr>
          <w:rFonts w:cs="Calibri"/>
          <w:i/>
          <w:sz w:val="28"/>
          <w:szCs w:val="28"/>
        </w:rPr>
        <w:t>(подбираются слова, произношение которых не отличается от написания).</w:t>
      </w:r>
      <w:r w:rsidRPr="00F738AB">
        <w:rPr>
          <w:rFonts w:cs="Calibri"/>
          <w:b/>
          <w:sz w:val="28"/>
          <w:szCs w:val="28"/>
        </w:rPr>
        <w:t xml:space="preserve">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Паша, Маша, каша,</w:t>
      </w:r>
      <w:r>
        <w:rPr>
          <w:rFonts w:cs="Calibri"/>
          <w:sz w:val="28"/>
          <w:szCs w:val="28"/>
        </w:rPr>
        <w:t xml:space="preserve"> рот, пила, стол, шутка</w:t>
      </w:r>
      <w:r w:rsidRPr="00F738AB">
        <w:rPr>
          <w:rFonts w:cs="Calibri"/>
          <w:sz w:val="28"/>
          <w:szCs w:val="28"/>
        </w:rPr>
        <w:t>, норка, кошка, картина, сыр, енот, дыра).</w:t>
      </w:r>
    </w:p>
    <w:p w:rsidR="002B15DC" w:rsidRPr="00F738AB" w:rsidRDefault="002B15DC" w:rsidP="0070226A">
      <w:pPr>
        <w:spacing w:after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18. Прочитай  загадки с «препятствиями», отгадай, впиши отгадку.</w:t>
      </w:r>
    </w:p>
    <w:p w:rsidR="002B15DC" w:rsidRPr="00F738AB" w:rsidRDefault="002B15DC" w:rsidP="0070226A">
      <w:pPr>
        <w:spacing w:after="0"/>
        <w:rPr>
          <w:rFonts w:cs="Calibri"/>
          <w:sz w:val="28"/>
          <w:szCs w:val="28"/>
        </w:rPr>
      </w:pPr>
      <w:r w:rsidRPr="00782A5D">
        <w:rPr>
          <w:rFonts w:cs="Calibri"/>
          <w:noProof/>
          <w:sz w:val="28"/>
          <w:szCs w:val="28"/>
          <w:lang w:eastAsia="ru-RU"/>
        </w:rPr>
        <w:pict>
          <v:shape id="Рисунок 169" o:spid="_x0000_i1028" type="#_x0000_t75" style="width:243pt;height:235.5pt;visibility:visible">
            <v:imagedata r:id="rId9" o:title=""/>
          </v:shape>
        </w:pict>
      </w:r>
    </w:p>
    <w:p w:rsidR="002B15DC" w:rsidRPr="00F738AB" w:rsidRDefault="002B15DC" w:rsidP="0070226A">
      <w:pPr>
        <w:spacing w:after="0"/>
        <w:rPr>
          <w:rFonts w:cs="Calibri"/>
          <w:sz w:val="28"/>
          <w:szCs w:val="28"/>
        </w:rPr>
      </w:pPr>
    </w:p>
    <w:p w:rsidR="002B15DC" w:rsidRPr="00F738AB" w:rsidRDefault="002B15DC" w:rsidP="00804F0A">
      <w:pPr>
        <w:spacing w:after="0" w:line="240" w:lineRule="auto"/>
        <w:jc w:val="center"/>
        <w:rPr>
          <w:rFonts w:cs="Calibri"/>
          <w:b/>
          <w:i/>
          <w:sz w:val="28"/>
          <w:szCs w:val="28"/>
          <w:u w:val="single"/>
        </w:rPr>
      </w:pPr>
      <w:r w:rsidRPr="00F738AB">
        <w:rPr>
          <w:rFonts w:cs="Calibri"/>
          <w:b/>
          <w:i/>
          <w:sz w:val="28"/>
          <w:szCs w:val="28"/>
          <w:u w:val="single"/>
        </w:rPr>
        <w:t>ЗАДАНИЯ НА УРОВНЕ</w:t>
      </w:r>
      <w:r>
        <w:rPr>
          <w:rFonts w:cs="Calibri"/>
          <w:b/>
          <w:i/>
          <w:sz w:val="28"/>
          <w:szCs w:val="28"/>
          <w:u w:val="single"/>
        </w:rPr>
        <w:t xml:space="preserve">  </w:t>
      </w:r>
      <w:r w:rsidRPr="00F738AB">
        <w:rPr>
          <w:rFonts w:cs="Calibri"/>
          <w:b/>
          <w:i/>
          <w:sz w:val="28"/>
          <w:szCs w:val="28"/>
          <w:u w:val="single"/>
        </w:rPr>
        <w:t xml:space="preserve">СЛОГА. </w:t>
      </w:r>
      <w:r w:rsidRPr="00F738AB">
        <w:rPr>
          <w:rFonts w:cs="Calibri"/>
          <w:b/>
          <w:i/>
          <w:sz w:val="28"/>
          <w:szCs w:val="28"/>
          <w:u w:val="single"/>
          <w:lang w:val="en-US"/>
        </w:rPr>
        <w:t>II</w:t>
      </w:r>
      <w:r w:rsidRPr="00F738AB">
        <w:rPr>
          <w:rFonts w:cs="Calibri"/>
          <w:b/>
          <w:i/>
          <w:sz w:val="28"/>
          <w:szCs w:val="28"/>
          <w:u w:val="single"/>
        </w:rPr>
        <w:t>этап.</w:t>
      </w:r>
    </w:p>
    <w:p w:rsidR="002B15DC" w:rsidRPr="00F738AB" w:rsidRDefault="002B15DC" w:rsidP="00804F0A">
      <w:pPr>
        <w:spacing w:after="0"/>
        <w:jc w:val="center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Выдели первый слог из слов, и ты прочитаешь предложение.</w:t>
      </w:r>
    </w:p>
    <w:p w:rsidR="002B15DC" w:rsidRPr="00F738AB" w:rsidRDefault="002B15DC" w:rsidP="0070226A">
      <w:pPr>
        <w:pStyle w:val="ListParagraph"/>
        <w:numPr>
          <w:ilvl w:val="0"/>
          <w:numId w:val="16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Узор, Марина, шило, робот, замок.</w:t>
      </w:r>
    </w:p>
    <w:p w:rsidR="002B15DC" w:rsidRPr="00F738AB" w:rsidRDefault="002B15DC" w:rsidP="0070226A">
      <w:pPr>
        <w:pStyle w:val="ListParagraph"/>
        <w:numPr>
          <w:ilvl w:val="0"/>
          <w:numId w:val="16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Аист, уголь, Валя, синица, малыш, шипы, насос. </w:t>
      </w:r>
    </w:p>
    <w:p w:rsidR="002B15DC" w:rsidRPr="00F738AB" w:rsidRDefault="002B15DC" w:rsidP="0070226A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Составь слова из слогов, данных в беспорядке.</w:t>
      </w:r>
      <w:r>
        <w:rPr>
          <w:rFonts w:cs="Calibri"/>
          <w:b/>
          <w:sz w:val="28"/>
          <w:szCs w:val="28"/>
        </w:rPr>
        <w:t xml:space="preserve"> В горизонтальных столбцах переставь слоги местами и у тебя получится слово.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0"/>
        <w:gridCol w:w="1843"/>
        <w:gridCol w:w="1701"/>
      </w:tblGrid>
      <w:tr w:rsidR="002B15DC" w:rsidRPr="00F738AB" w:rsidTr="00F738AB">
        <w:tc>
          <w:tcPr>
            <w:tcW w:w="15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нок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мы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шо</w:t>
            </w:r>
          </w:p>
        </w:tc>
      </w:tr>
      <w:tr w:rsidR="002B15DC" w:rsidRPr="00F738AB" w:rsidTr="00F738AB">
        <w:tc>
          <w:tcPr>
            <w:tcW w:w="15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рец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гу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</w:tr>
      <w:tr w:rsidR="002B15DC" w:rsidRPr="00F738AB" w:rsidTr="00F738AB">
        <w:tc>
          <w:tcPr>
            <w:tcW w:w="15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по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дор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ми</w:t>
            </w:r>
          </w:p>
        </w:tc>
      </w:tr>
      <w:tr w:rsidR="002B15DC" w:rsidRPr="00F738AB" w:rsidTr="00F738AB">
        <w:tc>
          <w:tcPr>
            <w:tcW w:w="15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ле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фон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те</w:t>
            </w:r>
          </w:p>
        </w:tc>
      </w:tr>
      <w:tr w:rsidR="002B15DC" w:rsidRPr="00F738AB" w:rsidTr="00F738AB">
        <w:tc>
          <w:tcPr>
            <w:tcW w:w="15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ма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шах</w:t>
            </w:r>
          </w:p>
        </w:tc>
        <w:tc>
          <w:tcPr>
            <w:tcW w:w="1701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ты</w:t>
            </w:r>
          </w:p>
        </w:tc>
      </w:tr>
    </w:tbl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Прочитай все слоги подряд, кроме тех, в которых встречается буква У: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ом   ит    уп   ыр    ен    ув   эс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бо   ва  лу  да   мо   ра  ду   ча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4"/>
        </w:numPr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Прочитай все слова, кроме тех,  в которых есть буква У: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око   яма  акт  уши  оса  усы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том  сыр  мак  нос  газ  сук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жгут  тля  бра  сто  ум  два  для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                                           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5. Прочитай через слог, раздели двух запутавшихся животных.</w:t>
      </w:r>
    </w:p>
    <w:p w:rsidR="002B15DC" w:rsidRPr="00F738AB" w:rsidRDefault="002B15DC" w:rsidP="0070226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КО  КУ  РО  РИ  ВА  ЦА</w:t>
      </w:r>
    </w:p>
    <w:p w:rsidR="002B15DC" w:rsidRPr="00F738AB" w:rsidRDefault="002B15DC" w:rsidP="0070226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СО МЕД  БА  ВЕ  КА  ДИ</w:t>
      </w:r>
    </w:p>
    <w:p w:rsidR="002B15DC" w:rsidRPr="00681438" w:rsidRDefault="002B15DC" w:rsidP="0070226A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ТЕ ЦЫП  ЛЁ  ЛЯ  НОК  ТА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6. Прочитай слова, отбросив лишний слог, ты узнаешь, что мама положила в борщ.</w:t>
      </w:r>
    </w:p>
    <w:p w:rsidR="002B15DC" w:rsidRPr="00F738AB" w:rsidRDefault="002B15DC" w:rsidP="0070226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КА- НО-ПУС-ТА </w:t>
      </w:r>
    </w:p>
    <w:p w:rsidR="002B15DC" w:rsidRPr="00F738AB" w:rsidRDefault="002B15DC" w:rsidP="0070226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МОР-ЛА-КОВЬ</w:t>
      </w:r>
    </w:p>
    <w:p w:rsidR="002B15DC" w:rsidRPr="00F738AB" w:rsidRDefault="002B15DC" w:rsidP="0070226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СВЁК-ПЫ-ЛА </w:t>
      </w:r>
    </w:p>
    <w:p w:rsidR="002B15DC" w:rsidRPr="00681438" w:rsidRDefault="002B15DC" w:rsidP="0070226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КАР- ТО-ДЖА-ФЕЛЬ</w:t>
      </w:r>
    </w:p>
    <w:p w:rsidR="002B15DC" w:rsidRPr="00F738AB" w:rsidRDefault="002B15DC" w:rsidP="0070226A">
      <w:pPr>
        <w:tabs>
          <w:tab w:val="left" w:pos="426"/>
          <w:tab w:val="left" w:pos="567"/>
        </w:tabs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7. Прочитай предложения. В подчёркнутых словах переставь слоги местами, и ты узнаешь, где живут домашние животные. 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Собака живёт в </w:t>
      </w:r>
      <w:r w:rsidRPr="00F738AB">
        <w:rPr>
          <w:rFonts w:cs="Calibri"/>
          <w:sz w:val="28"/>
          <w:szCs w:val="28"/>
          <w:u w:val="single"/>
        </w:rPr>
        <w:t>ну-ко-ре</w:t>
      </w:r>
      <w:r w:rsidRPr="00F738AB">
        <w:rPr>
          <w:rFonts w:cs="Calibri"/>
          <w:sz w:val="28"/>
          <w:szCs w:val="28"/>
        </w:rPr>
        <w:t xml:space="preserve">.           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Курицы живут в </w:t>
      </w:r>
      <w:r w:rsidRPr="00F738AB">
        <w:rPr>
          <w:rFonts w:cs="Calibri"/>
          <w:sz w:val="28"/>
          <w:szCs w:val="28"/>
          <w:u w:val="single"/>
        </w:rPr>
        <w:t>ку-ни-рят–ке</w:t>
      </w:r>
      <w:r w:rsidRPr="00F738AB">
        <w:rPr>
          <w:rFonts w:cs="Calibri"/>
          <w:sz w:val="28"/>
          <w:szCs w:val="28"/>
        </w:rPr>
        <w:t>.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Лошади живут в </w:t>
      </w:r>
      <w:r w:rsidRPr="00F738AB">
        <w:rPr>
          <w:rFonts w:cs="Calibri"/>
          <w:sz w:val="28"/>
          <w:szCs w:val="28"/>
          <w:u w:val="single"/>
        </w:rPr>
        <w:t>ву-хле</w:t>
      </w:r>
      <w:r w:rsidRPr="00F738AB">
        <w:rPr>
          <w:rFonts w:cs="Calibri"/>
          <w:sz w:val="28"/>
          <w:szCs w:val="28"/>
        </w:rPr>
        <w:t>.</w:t>
      </w:r>
    </w:p>
    <w:p w:rsidR="002B15DC" w:rsidRPr="00681438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Кошка живёт в </w:t>
      </w:r>
      <w:r w:rsidRPr="00F738AB">
        <w:rPr>
          <w:rFonts w:cs="Calibri"/>
          <w:sz w:val="28"/>
          <w:szCs w:val="28"/>
          <w:u w:val="single"/>
        </w:rPr>
        <w:t>ме-до</w:t>
      </w:r>
      <w:r w:rsidRPr="00F738AB">
        <w:rPr>
          <w:rFonts w:cs="Calibri"/>
          <w:sz w:val="28"/>
          <w:szCs w:val="28"/>
        </w:rPr>
        <w:t>.</w:t>
      </w:r>
    </w:p>
    <w:p w:rsidR="002B15DC" w:rsidRPr="00F738AB" w:rsidRDefault="002B15DC" w:rsidP="0070226A">
      <w:pPr>
        <w:pStyle w:val="ListParagraph"/>
        <w:numPr>
          <w:ilvl w:val="0"/>
          <w:numId w:val="12"/>
        </w:numPr>
        <w:spacing w:after="0" w:line="240" w:lineRule="auto"/>
        <w:ind w:left="0" w:firstLine="0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Прочитай тексты, переставляя слоги в словах местами.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Нашла    безь-о–ян–ка     ны–вкус–е 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реш–о-ки. 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Как  ко–рас–лоть  их? По–жи–ла–ло   она   рех-о   на   мень–ка.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Другим    нем–кам   о-я-на-безь 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ту–пос–ла–ча    по     реш–ку –о . Орех    ко–рас-лол–ся.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На   тро–чес-кой–пи     бо–ной–лот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е-зме  чень-о  мно–го   ны–ти. Часто  ки–рыб  не   за–ча–ме–ют  её. Они 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вут-плы    по-пать–щи    ку–трав.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Так   и   по-па-ют–да   е–зме   на  бед-о. 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right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По Н.Сладкову.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12"/>
        </w:numPr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Прочитай загадку по порядку следования цифр.  (1,2,3,4,5,....)</w:t>
      </w:r>
    </w:p>
    <w:p w:rsidR="002B15DC" w:rsidRPr="00F738AB" w:rsidRDefault="002B15DC" w:rsidP="00681438">
      <w:pPr>
        <w:pStyle w:val="ListParagraph"/>
        <w:numPr>
          <w:ilvl w:val="0"/>
          <w:numId w:val="20"/>
        </w:numPr>
        <w:spacing w:after="0" w:line="240" w:lineRule="auto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а  ма  весь корм мир   не  лю  ем   са</w:t>
      </w:r>
    </w:p>
    <w:p w:rsidR="002B15DC" w:rsidRPr="00F738AB" w:rsidRDefault="002B15DC" w:rsidP="00681438">
      <w:pPr>
        <w:pStyle w:val="ListParagraph"/>
        <w:spacing w:after="0" w:line="240" w:lineRule="auto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5</w:t>
      </w:r>
      <w:r w:rsidRPr="00F738A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  </w:t>
      </w:r>
      <w:r w:rsidRPr="00F738AB">
        <w:rPr>
          <w:rFonts w:cs="Calibri"/>
          <w:sz w:val="28"/>
          <w:szCs w:val="28"/>
        </w:rPr>
        <w:t xml:space="preserve">7      1      3    </w:t>
      </w:r>
      <w:r>
        <w:rPr>
          <w:rFonts w:cs="Calibri"/>
          <w:sz w:val="28"/>
          <w:szCs w:val="28"/>
        </w:rPr>
        <w:t xml:space="preserve">    </w:t>
      </w:r>
      <w:r w:rsidRPr="00F738AB">
        <w:rPr>
          <w:rFonts w:cs="Calibri"/>
          <w:sz w:val="28"/>
          <w:szCs w:val="28"/>
        </w:rPr>
        <w:t xml:space="preserve">2      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8   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4  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 9     6</w:t>
      </w:r>
    </w:p>
    <w:p w:rsidR="002B15DC" w:rsidRPr="00F738AB" w:rsidRDefault="002B15DC" w:rsidP="00681438">
      <w:pPr>
        <w:pStyle w:val="ListParagraph"/>
        <w:spacing w:after="0" w:line="240" w:lineRule="auto"/>
        <w:ind w:left="708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****</w:t>
      </w:r>
    </w:p>
    <w:p w:rsidR="002B15DC" w:rsidRPr="00F738AB" w:rsidRDefault="002B15DC" w:rsidP="00681438">
      <w:pPr>
        <w:pStyle w:val="ListParagraph"/>
        <w:spacing w:after="0" w:line="240" w:lineRule="auto"/>
        <w:jc w:val="center"/>
        <w:rPr>
          <w:rFonts w:cs="Calibri"/>
          <w:sz w:val="28"/>
          <w:szCs w:val="28"/>
        </w:rPr>
      </w:pPr>
    </w:p>
    <w:p w:rsidR="002B15DC" w:rsidRPr="00F738AB" w:rsidRDefault="002B15DC" w:rsidP="00681438">
      <w:pPr>
        <w:pStyle w:val="ListParagraph"/>
        <w:spacing w:after="0" w:line="240" w:lineRule="auto"/>
        <w:jc w:val="center"/>
        <w:rPr>
          <w:rFonts w:cs="Calibri"/>
          <w:sz w:val="28"/>
          <w:szCs w:val="28"/>
        </w:rPr>
      </w:pPr>
    </w:p>
    <w:p w:rsidR="002B15DC" w:rsidRDefault="002B15DC" w:rsidP="00681438">
      <w:pPr>
        <w:spacing w:after="0" w:line="240" w:lineRule="auto"/>
        <w:jc w:val="center"/>
        <w:rPr>
          <w:rFonts w:cs="Calibri"/>
          <w:sz w:val="28"/>
          <w:szCs w:val="28"/>
        </w:rPr>
      </w:pPr>
      <w:r w:rsidRPr="0031681A">
        <w:rPr>
          <w:rFonts w:cs="Calibri"/>
          <w:sz w:val="28"/>
          <w:szCs w:val="28"/>
        </w:rPr>
        <w:t xml:space="preserve">ках  </w:t>
      </w:r>
      <w:r>
        <w:rPr>
          <w:rFonts w:cs="Calibri"/>
          <w:sz w:val="28"/>
          <w:szCs w:val="28"/>
        </w:rPr>
        <w:t xml:space="preserve"> </w:t>
      </w:r>
      <w:r w:rsidRPr="0031681A">
        <w:rPr>
          <w:rFonts w:cs="Calibri"/>
          <w:sz w:val="28"/>
          <w:szCs w:val="28"/>
        </w:rPr>
        <w:t xml:space="preserve">ры  </w:t>
      </w:r>
      <w:r>
        <w:rPr>
          <w:rFonts w:cs="Calibri"/>
          <w:sz w:val="28"/>
          <w:szCs w:val="28"/>
        </w:rPr>
        <w:t xml:space="preserve">на </w:t>
      </w:r>
      <w:r w:rsidRPr="0031681A">
        <w:rPr>
          <w:rFonts w:cs="Calibri"/>
          <w:sz w:val="28"/>
          <w:szCs w:val="28"/>
        </w:rPr>
        <w:t xml:space="preserve"> жа   си   ли </w:t>
      </w:r>
      <w:r>
        <w:rPr>
          <w:rFonts w:cs="Calibri"/>
          <w:sz w:val="28"/>
          <w:szCs w:val="28"/>
        </w:rPr>
        <w:t xml:space="preserve">  суч  ша  ви  по</w:t>
      </w:r>
    </w:p>
    <w:p w:rsidR="002B15DC" w:rsidRDefault="002B15DC" w:rsidP="00681438">
      <w:pPr>
        <w:spacing w:after="0" w:line="240" w:lineRule="auto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3       7    1   13     9   11      2    6      4   8</w:t>
      </w:r>
    </w:p>
    <w:p w:rsidR="002B15DC" w:rsidRPr="00F738AB" w:rsidRDefault="002B15DC" w:rsidP="00681438">
      <w:pPr>
        <w:pStyle w:val="ListParagraph"/>
        <w:spacing w:after="0" w:line="240" w:lineRule="auto"/>
        <w:ind w:left="0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не   </w:t>
      </w:r>
      <w:r w:rsidRPr="00F738AB">
        <w:rPr>
          <w:rFonts w:cs="Calibri"/>
          <w:sz w:val="28"/>
          <w:szCs w:val="28"/>
        </w:rPr>
        <w:t xml:space="preserve">от   </w:t>
      </w:r>
      <w:r>
        <w:rPr>
          <w:rFonts w:cs="Calibri"/>
          <w:sz w:val="28"/>
          <w:szCs w:val="28"/>
        </w:rPr>
        <w:t xml:space="preserve">   </w:t>
      </w:r>
      <w:r w:rsidRPr="00F738AB">
        <w:rPr>
          <w:rFonts w:cs="Calibri"/>
          <w:sz w:val="28"/>
          <w:szCs w:val="28"/>
        </w:rPr>
        <w:t xml:space="preserve">ры  </w:t>
      </w:r>
      <w:r>
        <w:rPr>
          <w:rFonts w:cs="Calibri"/>
          <w:sz w:val="28"/>
          <w:szCs w:val="28"/>
        </w:rPr>
        <w:t xml:space="preserve">   </w:t>
      </w:r>
      <w:r w:rsidRPr="00F738AB">
        <w:rPr>
          <w:rFonts w:cs="Calibri"/>
          <w:sz w:val="28"/>
          <w:szCs w:val="28"/>
        </w:rPr>
        <w:t>сят</w:t>
      </w:r>
    </w:p>
    <w:p w:rsidR="002B15DC" w:rsidRPr="00F738AB" w:rsidRDefault="002B15DC" w:rsidP="00681438">
      <w:pPr>
        <w:spacing w:after="0" w:line="240" w:lineRule="auto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10   12 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  </w:t>
      </w:r>
      <w:r w:rsidRPr="00F738AB">
        <w:rPr>
          <w:rFonts w:cs="Calibri"/>
          <w:sz w:val="28"/>
          <w:szCs w:val="28"/>
        </w:rPr>
        <w:t xml:space="preserve">14  </w:t>
      </w:r>
      <w:r>
        <w:rPr>
          <w:rFonts w:cs="Calibri"/>
          <w:sz w:val="28"/>
          <w:szCs w:val="28"/>
        </w:rPr>
        <w:t xml:space="preserve">     </w:t>
      </w:r>
      <w:r w:rsidRPr="00F738AB">
        <w:rPr>
          <w:rFonts w:cs="Calibri"/>
          <w:sz w:val="28"/>
          <w:szCs w:val="28"/>
        </w:rPr>
        <w:t>5</w:t>
      </w:r>
    </w:p>
    <w:p w:rsidR="002B15DC" w:rsidRPr="00F738AB" w:rsidRDefault="002B15DC" w:rsidP="00681438">
      <w:pPr>
        <w:spacing w:after="0" w:line="240" w:lineRule="auto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****</w:t>
      </w:r>
    </w:p>
    <w:p w:rsidR="002B15DC" w:rsidRPr="00F738AB" w:rsidRDefault="002B15DC" w:rsidP="0070226A">
      <w:pPr>
        <w:pStyle w:val="ListParagraph"/>
        <w:keepNext/>
        <w:keepLines/>
        <w:numPr>
          <w:ilvl w:val="0"/>
          <w:numId w:val="12"/>
        </w:numPr>
        <w:tabs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Прочитай слова, выдели первый слог в каждом слове и составь новое слово.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КОРОВА, ЗАБОР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МОЛОКО, РЕКА   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ПОТОК, ЛЕТО      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ГОЛУБИ, РЫБА    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РАКИ, ДУДОЧКА, ГАБОЙ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МАЛЫШ, КИНО             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КУРИЦА, КУСОК, РУКА, ЗАСОВ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ПШЕНО, НИВА, ЦАРИЦА          </w:t>
      </w:r>
    </w:p>
    <w:p w:rsidR="002B15DC" w:rsidRPr="00F738AB" w:rsidRDefault="002B15DC" w:rsidP="0070226A">
      <w:pPr>
        <w:pStyle w:val="ListParagraph"/>
        <w:numPr>
          <w:ilvl w:val="0"/>
          <w:numId w:val="19"/>
        </w:num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БАКИ, РАНЖИР                        МОЛОТОК, ЛОТОС, КОСА     </w:t>
      </w:r>
    </w:p>
    <w:p w:rsidR="002B15DC" w:rsidRPr="00681438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11. Составь и прочитай слова из слогов. (ТЕМА «Сложные  слова», состоящие из двух корней). 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1842"/>
        <w:gridCol w:w="1843"/>
        <w:gridCol w:w="1843"/>
      </w:tblGrid>
      <w:tr w:rsidR="002B15DC" w:rsidRPr="00F738AB" w:rsidTr="00F738AB"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ло</w:t>
            </w:r>
          </w:p>
        </w:tc>
        <w:tc>
          <w:tcPr>
            <w:tcW w:w="184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ро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па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са</w:t>
            </w:r>
          </w:p>
        </w:tc>
      </w:tr>
      <w:tr w:rsidR="002B15DC" w:rsidRPr="00F738AB" w:rsidTr="00F738AB"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вез</w:t>
            </w:r>
          </w:p>
        </w:tc>
        <w:tc>
          <w:tcPr>
            <w:tcW w:w="184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ход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лу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теп</w:t>
            </w:r>
          </w:p>
        </w:tc>
      </w:tr>
      <w:tr w:rsidR="002B15DC" w:rsidRPr="00F738AB" w:rsidTr="00F738AB">
        <w:trPr>
          <w:gridAfter w:val="1"/>
          <w:wAfter w:w="1843" w:type="dxa"/>
        </w:trPr>
        <w:tc>
          <w:tcPr>
            <w:tcW w:w="1701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но</w:t>
            </w:r>
          </w:p>
        </w:tc>
        <w:tc>
          <w:tcPr>
            <w:tcW w:w="184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де</w:t>
            </w:r>
          </w:p>
        </w:tc>
        <w:tc>
          <w:tcPr>
            <w:tcW w:w="184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мо</w:t>
            </w:r>
          </w:p>
        </w:tc>
      </w:tr>
    </w:tbl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12. Выполняя действие, составь слово.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КОРЗИНА – кор + мак – к – на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КОСА – КО + НИ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ШУРА – РА + БА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ЛЫСЫЙ – СЫЙ + ЖИРАФ - РАФ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КОНИ – И + Ь+ КИ =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ГОРНИЦА – НИ- ЦА + КА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МОЛОКО – ЛО – КО + РОЗА – А =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МЕТЛА – ЛА + ЕЛЬ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ВЬЮН – Н + ГАМАК – МАК =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СНЕГ+ О+ ВИКА - А = </w:t>
      </w:r>
    </w:p>
    <w:p w:rsidR="002B15DC" w:rsidRPr="00681438" w:rsidRDefault="002B15DC" w:rsidP="00681438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СУК - К + ГРОБЫ = 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13. В каждой цифре замка закодирован слог.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i/>
          <w:sz w:val="28"/>
          <w:szCs w:val="28"/>
        </w:rPr>
      </w:pPr>
      <w:r w:rsidRPr="00F738AB">
        <w:rPr>
          <w:rFonts w:cs="Calibri"/>
          <w:i/>
          <w:sz w:val="28"/>
          <w:szCs w:val="28"/>
        </w:rPr>
        <w:t xml:space="preserve">Какие слова получатся, если выбрать разные коды? </w:t>
      </w:r>
    </w:p>
    <w:p w:rsidR="002B15DC" w:rsidRPr="00F738AB" w:rsidRDefault="002B15DC" w:rsidP="0070226A">
      <w:pPr>
        <w:pStyle w:val="ListParagraph"/>
        <w:spacing w:after="0" w:line="240" w:lineRule="auto"/>
        <w:ind w:left="732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Ключ: </w:t>
      </w:r>
    </w:p>
    <w:tbl>
      <w:tblPr>
        <w:tblW w:w="0" w:type="auto"/>
        <w:tblInd w:w="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3"/>
        <w:gridCol w:w="1766"/>
        <w:gridCol w:w="1769"/>
        <w:gridCol w:w="1773"/>
        <w:gridCol w:w="1768"/>
      </w:tblGrid>
      <w:tr w:rsidR="002B15DC" w:rsidRPr="00F738AB" w:rsidTr="00F738AB">
        <w:trPr>
          <w:trHeight w:val="1305"/>
        </w:trPr>
        <w:tc>
          <w:tcPr>
            <w:tcW w:w="194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РА</w:t>
            </w:r>
          </w:p>
        </w:tc>
        <w:tc>
          <w:tcPr>
            <w:tcW w:w="194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КА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ЛО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СА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ЛИ</w:t>
            </w:r>
          </w:p>
        </w:tc>
      </w:tr>
      <w:tr w:rsidR="002B15DC" w:rsidRPr="00F738AB" w:rsidTr="00F738AB">
        <w:trPr>
          <w:trHeight w:val="1120"/>
        </w:trPr>
        <w:tc>
          <w:tcPr>
            <w:tcW w:w="194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ЛУ</w:t>
            </w:r>
          </w:p>
        </w:tc>
        <w:tc>
          <w:tcPr>
            <w:tcW w:w="194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ПА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СЕ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9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ЖА</w:t>
            </w:r>
          </w:p>
        </w:tc>
        <w:tc>
          <w:tcPr>
            <w:tcW w:w="194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0</w:t>
            </w:r>
          </w:p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КО</w:t>
            </w:r>
          </w:p>
        </w:tc>
      </w:tr>
    </w:tbl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/>
        <w:rPr>
          <w:rFonts w:cs="Calibri"/>
          <w:vanish/>
          <w:sz w:val="28"/>
          <w:szCs w:val="28"/>
        </w:rPr>
      </w:pPr>
    </w:p>
    <w:p w:rsidR="002B15DC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Коды:</w:t>
      </w:r>
      <w:r>
        <w:rPr>
          <w:rFonts w:cs="Calibri"/>
          <w:sz w:val="28"/>
          <w:szCs w:val="28"/>
        </w:rPr>
        <w:t xml:space="preserve"> 0-1, 0-9, 5-7, 5-4, 6-2, 9-3, 9-1, 6-7, 8-3, 4-9, 6-9, 7-8-2, 7-1.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782A5D">
        <w:rPr>
          <w:rFonts w:cs="Calibri"/>
          <w:noProof/>
          <w:sz w:val="28"/>
          <w:szCs w:val="28"/>
          <w:lang w:eastAsia="ru-RU"/>
        </w:rPr>
        <w:pict>
          <v:shape id="Рисунок 364" o:spid="_x0000_i1029" type="#_x0000_t75" style="width:348.75pt;height:358.5pt;visibility:visible">
            <v:imagedata r:id="rId10" o:title="" croptop="2055f" cropbottom="11575f" cropleft="1696f" cropright="5472f"/>
          </v:shape>
        </w:pic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681438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i/>
          <w:sz w:val="28"/>
          <w:szCs w:val="28"/>
          <w:u w:val="single"/>
        </w:rPr>
        <w:t>ЗАДАНИЯ НА УРОВНЕ СЛОВА.</w:t>
      </w:r>
      <w:r w:rsidRPr="00F738AB">
        <w:rPr>
          <w:rFonts w:cs="Calibri"/>
          <w:b/>
          <w:i/>
          <w:sz w:val="28"/>
          <w:szCs w:val="28"/>
          <w:u w:val="single"/>
          <w:lang w:val="en-US"/>
        </w:rPr>
        <w:t>III</w:t>
      </w:r>
      <w:r w:rsidRPr="00F738AB">
        <w:rPr>
          <w:rFonts w:cs="Calibri"/>
          <w:b/>
          <w:i/>
          <w:sz w:val="28"/>
          <w:szCs w:val="28"/>
          <w:u w:val="single"/>
        </w:rPr>
        <w:t xml:space="preserve"> этап.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1. Прочитай пословицу через слово.</w:t>
      </w:r>
    </w:p>
    <w:p w:rsidR="002B15DC" w:rsidRPr="00681438" w:rsidRDefault="002B15DC" w:rsidP="0070226A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Старый  летом  друг - домой лучше родиться новых стук двух  десяток.   </w:t>
      </w:r>
    </w:p>
    <w:p w:rsidR="002B15DC" w:rsidRPr="00756F14" w:rsidRDefault="002B15DC" w:rsidP="00756F14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Цыплят фабрика   по зимний  осени </w:t>
      </w:r>
      <w:r>
        <w:rPr>
          <w:rFonts w:cs="Calibri"/>
          <w:sz w:val="28"/>
          <w:szCs w:val="28"/>
        </w:rPr>
        <w:t xml:space="preserve"> </w:t>
      </w:r>
      <w:r w:rsidRPr="00756F14">
        <w:rPr>
          <w:rFonts w:cs="Calibri"/>
          <w:sz w:val="28"/>
          <w:szCs w:val="28"/>
        </w:rPr>
        <w:t>везде считают плавать.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2. Найди буквы среди цифр и прочитай слова.</w:t>
      </w:r>
    </w:p>
    <w:p w:rsidR="002B15DC" w:rsidRPr="00F738AB" w:rsidRDefault="002B15DC" w:rsidP="0070226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1898Ё238Ж69347087</w:t>
      </w:r>
    </w:p>
    <w:p w:rsidR="002B15DC" w:rsidRPr="00F738AB" w:rsidRDefault="002B15DC" w:rsidP="0070226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5Л6723И1290С346А2</w:t>
      </w:r>
    </w:p>
    <w:p w:rsidR="002B15DC" w:rsidRPr="00F738AB" w:rsidRDefault="002B15DC" w:rsidP="0070226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7Р4567Ы9806С25378Ь4</w:t>
      </w:r>
    </w:p>
    <w:p w:rsidR="002B15DC" w:rsidRPr="00681438" w:rsidRDefault="002B15DC" w:rsidP="0070226A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6Б4186Е0862Л7691248К417А5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3. Расшифруй слова, поставив буквы вместо цифр.</w:t>
      </w: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Ключ:  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992"/>
        <w:gridCol w:w="993"/>
        <w:gridCol w:w="992"/>
      </w:tblGrid>
      <w:tr w:rsidR="002B15DC" w:rsidRPr="00F738AB" w:rsidTr="00F738AB">
        <w:tc>
          <w:tcPr>
            <w:tcW w:w="709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</w:tr>
      <w:tr w:rsidR="002B15DC" w:rsidRPr="00F738AB" w:rsidTr="00F738AB">
        <w:tc>
          <w:tcPr>
            <w:tcW w:w="709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</w:tr>
    </w:tbl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234, 134, 431, 1324, 4324, 231, 23431,13431.</w:t>
      </w:r>
    </w:p>
    <w:p w:rsidR="002B15DC" w:rsidRPr="00F738AB" w:rsidRDefault="002B15DC" w:rsidP="00861A2F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4. Собери слова, прочитай.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КО                        </w:t>
      </w:r>
      <w:r>
        <w:rPr>
          <w:rFonts w:cs="Calibri"/>
          <w:sz w:val="28"/>
          <w:szCs w:val="28"/>
        </w:rPr>
        <w:t xml:space="preserve">  </w:t>
      </w:r>
      <w:r w:rsidRPr="00F738AB">
        <w:rPr>
          <w:rFonts w:cs="Calibri"/>
          <w:sz w:val="28"/>
          <w:szCs w:val="28"/>
        </w:rPr>
        <w:t xml:space="preserve">ПА 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КРО                      </w:t>
      </w:r>
      <w:r>
        <w:rPr>
          <w:rFonts w:cs="Calibri"/>
          <w:sz w:val="28"/>
          <w:szCs w:val="28"/>
        </w:rPr>
        <w:t xml:space="preserve">  </w:t>
      </w:r>
      <w:r w:rsidRPr="00F738AB">
        <w:rPr>
          <w:rFonts w:cs="Calibri"/>
          <w:sz w:val="28"/>
          <w:szCs w:val="28"/>
        </w:rPr>
        <w:t>КВА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ЛИС      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  Т    </w:t>
      </w:r>
      <w:r>
        <w:rPr>
          <w:rFonts w:cs="Calibri"/>
          <w:sz w:val="28"/>
          <w:szCs w:val="28"/>
        </w:rPr>
        <w:t xml:space="preserve">     </w:t>
      </w:r>
      <w:r w:rsidRPr="00F738AB">
        <w:rPr>
          <w:rFonts w:cs="Calibri"/>
          <w:sz w:val="28"/>
          <w:szCs w:val="28"/>
        </w:rPr>
        <w:t xml:space="preserve">  ЛИ        С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МОС                      НЁ</w:t>
      </w:r>
    </w:p>
    <w:p w:rsidR="002B15DC" w:rsidRPr="00681438" w:rsidRDefault="002B15DC" w:rsidP="00681438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ЖГУ                     </w:t>
      </w:r>
      <w:r>
        <w:rPr>
          <w:rFonts w:cs="Calibri"/>
          <w:sz w:val="28"/>
          <w:szCs w:val="28"/>
        </w:rPr>
        <w:t xml:space="preserve">  </w:t>
      </w:r>
      <w:r w:rsidRPr="00F738AB">
        <w:rPr>
          <w:rFonts w:cs="Calibri"/>
          <w:sz w:val="28"/>
          <w:szCs w:val="28"/>
        </w:rPr>
        <w:t xml:space="preserve">ВКУ </w:t>
      </w:r>
    </w:p>
    <w:p w:rsidR="002B15DC" w:rsidRPr="00681438" w:rsidRDefault="002B15DC" w:rsidP="00681438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 Найди потерявшиеся буквы из алфавита, составь из них слово.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5"/>
        <w:gridCol w:w="992"/>
        <w:gridCol w:w="992"/>
        <w:gridCol w:w="992"/>
        <w:gridCol w:w="993"/>
        <w:gridCol w:w="992"/>
      </w:tblGrid>
      <w:tr w:rsidR="002B15DC" w:rsidRPr="00F738AB" w:rsidTr="00F738AB">
        <w:tc>
          <w:tcPr>
            <w:tcW w:w="115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Б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Е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Ё</w:t>
            </w:r>
          </w:p>
        </w:tc>
      </w:tr>
      <w:tr w:rsidR="002B15DC" w:rsidRPr="00F738AB" w:rsidTr="00F738AB">
        <w:tc>
          <w:tcPr>
            <w:tcW w:w="115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Ж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З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И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</w:t>
            </w:r>
          </w:p>
        </w:tc>
      </w:tr>
      <w:tr w:rsidR="002B15DC" w:rsidRPr="00F738AB" w:rsidTr="00F738AB">
        <w:tc>
          <w:tcPr>
            <w:tcW w:w="115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У</w:t>
            </w:r>
          </w:p>
        </w:tc>
      </w:tr>
      <w:tr w:rsidR="002B15DC" w:rsidRPr="00F738AB" w:rsidTr="00F738AB">
        <w:tc>
          <w:tcPr>
            <w:tcW w:w="115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Ф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Ц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Ч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Ш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Щ</w:t>
            </w:r>
          </w:p>
        </w:tc>
      </w:tr>
      <w:tr w:rsidR="002B15DC" w:rsidRPr="00F738AB" w:rsidTr="00F738AB">
        <w:tc>
          <w:tcPr>
            <w:tcW w:w="115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Ъ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Ы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Ь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Э</w:t>
            </w:r>
          </w:p>
        </w:tc>
        <w:tc>
          <w:tcPr>
            <w:tcW w:w="99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Ю</w:t>
            </w:r>
          </w:p>
        </w:tc>
        <w:tc>
          <w:tcPr>
            <w:tcW w:w="992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Я</w:t>
            </w:r>
          </w:p>
        </w:tc>
      </w:tr>
    </w:tbl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1113"/>
        <w:gridCol w:w="1275"/>
      </w:tblGrid>
      <w:tr w:rsidR="002B15DC" w:rsidRPr="00F738AB" w:rsidTr="00681438">
        <w:tc>
          <w:tcPr>
            <w:tcW w:w="1014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1113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sz w:val="28"/>
                <w:szCs w:val="28"/>
              </w:rPr>
            </w:pPr>
          </w:p>
        </w:tc>
        <w:tc>
          <w:tcPr>
            <w:tcW w:w="1275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tbl>
      <w:tblPr>
        <w:tblpPr w:leftFromText="180" w:rightFromText="180" w:vertAnchor="text" w:horzAnchor="page" w:tblpX="259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9"/>
        <w:gridCol w:w="1105"/>
        <w:gridCol w:w="1092"/>
        <w:gridCol w:w="1115"/>
        <w:gridCol w:w="1115"/>
      </w:tblGrid>
      <w:tr w:rsidR="002B15DC" w:rsidRPr="00F738AB" w:rsidTr="00681438">
        <w:tc>
          <w:tcPr>
            <w:tcW w:w="1109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Б</w:t>
            </w:r>
          </w:p>
        </w:tc>
        <w:tc>
          <w:tcPr>
            <w:tcW w:w="110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В</w:t>
            </w:r>
          </w:p>
        </w:tc>
        <w:tc>
          <w:tcPr>
            <w:tcW w:w="1092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Г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Ё</w:t>
            </w:r>
          </w:p>
        </w:tc>
      </w:tr>
      <w:tr w:rsidR="002B15DC" w:rsidRPr="00F738AB" w:rsidTr="00681438">
        <w:tc>
          <w:tcPr>
            <w:tcW w:w="1109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Ж</w:t>
            </w:r>
          </w:p>
        </w:tc>
        <w:tc>
          <w:tcPr>
            <w:tcW w:w="110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З</w:t>
            </w:r>
          </w:p>
        </w:tc>
        <w:tc>
          <w:tcPr>
            <w:tcW w:w="1092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Й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</w:t>
            </w:r>
          </w:p>
        </w:tc>
      </w:tr>
      <w:tr w:rsidR="002B15DC" w:rsidRPr="00F738AB" w:rsidTr="00681438">
        <w:tc>
          <w:tcPr>
            <w:tcW w:w="1109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110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  <w:tc>
          <w:tcPr>
            <w:tcW w:w="1092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У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Ф</w:t>
            </w:r>
          </w:p>
        </w:tc>
      </w:tr>
      <w:tr w:rsidR="002B15DC" w:rsidRPr="00F738AB" w:rsidTr="00681438">
        <w:tc>
          <w:tcPr>
            <w:tcW w:w="1109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Х</w:t>
            </w:r>
          </w:p>
        </w:tc>
        <w:tc>
          <w:tcPr>
            <w:tcW w:w="110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Ц</w:t>
            </w:r>
          </w:p>
        </w:tc>
        <w:tc>
          <w:tcPr>
            <w:tcW w:w="1092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Ч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Ш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Щ</w:t>
            </w:r>
          </w:p>
        </w:tc>
      </w:tr>
      <w:tr w:rsidR="002B15DC" w:rsidRPr="00F738AB" w:rsidTr="00681438">
        <w:tc>
          <w:tcPr>
            <w:tcW w:w="1109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Ъ</w:t>
            </w:r>
          </w:p>
        </w:tc>
        <w:tc>
          <w:tcPr>
            <w:tcW w:w="110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Ы</w:t>
            </w:r>
          </w:p>
        </w:tc>
        <w:tc>
          <w:tcPr>
            <w:tcW w:w="1092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Э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Ю</w:t>
            </w:r>
          </w:p>
        </w:tc>
        <w:tc>
          <w:tcPr>
            <w:tcW w:w="1115" w:type="dxa"/>
          </w:tcPr>
          <w:p w:rsidR="002B15DC" w:rsidRPr="00F738AB" w:rsidRDefault="002B15DC" w:rsidP="00681438">
            <w:pPr>
              <w:pStyle w:val="ListParagraph"/>
              <w:spacing w:after="0" w:line="240" w:lineRule="auto"/>
              <w:ind w:left="0"/>
              <w:jc w:val="center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Я</w:t>
            </w:r>
          </w:p>
        </w:tc>
      </w:tr>
    </w:tbl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jc w:val="both"/>
        <w:rPr>
          <w:rFonts w:cs="Calibri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2"/>
        <w:gridCol w:w="1087"/>
        <w:gridCol w:w="1074"/>
        <w:gridCol w:w="1096"/>
        <w:gridCol w:w="1096"/>
        <w:gridCol w:w="1015"/>
        <w:gridCol w:w="1015"/>
        <w:gridCol w:w="1016"/>
      </w:tblGrid>
      <w:tr w:rsidR="002B15DC" w:rsidRPr="00F738AB" w:rsidTr="00F738AB">
        <w:tc>
          <w:tcPr>
            <w:tcW w:w="1109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105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9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115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115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3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32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1033" w:type="dxa"/>
          </w:tcPr>
          <w:p w:rsidR="002B15DC" w:rsidRPr="00F738AB" w:rsidRDefault="002B15DC" w:rsidP="00F738AB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</w:tbl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</w:p>
    <w:p w:rsidR="002B15DC" w:rsidRPr="00F738AB" w:rsidRDefault="002B15DC" w:rsidP="00861A2F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Буквы в названиях домашних предметов перемешались, расставь буквы по порядку и прочитай слова.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both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ИВАДН                    ФЕТЕЛОН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НОКО                      РЕСЛОК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ОВКЁР                     ЗАВАНЕСКИ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АЗВА                       АРТАКИН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ГУТЮ                       ЛОСТ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ТУСЛ                        ФАКШ</w:t>
      </w:r>
    </w:p>
    <w:p w:rsidR="002B15DC" w:rsidRPr="00F738AB" w:rsidRDefault="002B15DC" w:rsidP="0070226A">
      <w:pPr>
        <w:spacing w:after="0" w:line="240" w:lineRule="auto"/>
        <w:ind w:left="1080"/>
        <w:jc w:val="both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РОВКАТЬ                  РЮСТЛА</w:t>
      </w:r>
    </w:p>
    <w:p w:rsidR="002B15DC" w:rsidRPr="00762245" w:rsidRDefault="002B15DC" w:rsidP="00762245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Pr="00762245" w:rsidRDefault="002B15DC" w:rsidP="00762245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7. Прочитай только слова.</w:t>
      </w:r>
      <w:r w:rsidRPr="00681438">
        <w:rPr>
          <w:rFonts w:cs="Calibri"/>
          <w:sz w:val="44"/>
          <w:szCs w:val="44"/>
        </w:rPr>
        <w:t xml:space="preserve"> </w:t>
      </w:r>
    </w:p>
    <w:p w:rsidR="002B15DC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9" o:spid="_x0000_s1027" type="#_x0000_t32" style="position:absolute;margin-left:31.95pt;margin-top:13.05pt;width:80.25pt;height:82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2" o:spid="_x0000_s1028" type="#_x0000_t32" style="position:absolute;margin-left:231.85pt;margin-top:13.05pt;width:83.8pt;height:82.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1" o:spid="_x0000_s1029" type="#_x0000_t32" style="position:absolute;margin-left:231.85pt;margin-top:13.05pt;width:79.3pt;height:63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0" o:spid="_x0000_s1030" type="#_x0000_t32" style="position:absolute;margin-left:228.25pt;margin-top:8.55pt;width:87.2pt;height:53.2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9" o:spid="_x0000_s1031" type="#_x0000_t32" style="position:absolute;margin-left:228.45pt;margin-top:8.55pt;width:82.7pt;height:33.7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8" o:spid="_x0000_s1032" type="#_x0000_t32" style="position:absolute;margin-left:228.45pt;margin-top:8.55pt;width:82.7pt;height:18.7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7" o:spid="_x0000_s1033" type="#_x0000_t32" style="position:absolute;margin-left:228.25pt;margin-top:8.55pt;width:82.7pt;height:0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2" o:spid="_x0000_s1034" type="#_x0000_t32" style="position:absolute;margin-left:31.95pt;margin-top:8.55pt;width:67.5pt;height:4.5pt;flip:y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6" o:spid="_x0000_s1035" type="#_x0000_t32" style="position:absolute;margin-left:27.45pt;margin-top:13.05pt;width:84.75pt;height:63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5" o:spid="_x0000_s1036" type="#_x0000_t32" style="position:absolute;margin-left:27.45pt;margin-top:13.05pt;width:84.75pt;height:48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4" o:spid="_x0000_s1037" type="#_x0000_t32" style="position:absolute;margin-left:27.45pt;margin-top:13.05pt;width:77.25pt;height:29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83" o:spid="_x0000_s1038" type="#_x0000_t32" style="position:absolute;margin-left:27.45pt;margin-top:13.05pt;width:77.25pt;height:14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" strokecolor="#4579b8">
            <v:stroke endarrow="open"/>
          </v:shape>
        </w:pict>
      </w:r>
      <w:r>
        <w:rPr>
          <w:rFonts w:cs="Calibri"/>
          <w:b/>
          <w:sz w:val="28"/>
          <w:szCs w:val="28"/>
        </w:rPr>
        <w:t>СТУ                             П                         КРО                            В</w:t>
      </w:r>
    </w:p>
    <w:p w:rsidR="002B15DC" w:rsidRPr="00F738AB" w:rsidRDefault="002B15DC" w:rsidP="0070226A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 ПА                                                           ПА                         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Л                                                             ВЫМ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КА                                                          ВАТЬ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Ж                                                           НА</w:t>
      </w:r>
    </w:p>
    <w:p w:rsidR="002B15DC" w:rsidRPr="001E7F9B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ЛЬЯ                                                        Т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noProof/>
          <w:lang w:eastAsia="ru-RU"/>
        </w:rPr>
        <w:pict>
          <v:shape id="Прямая со стрелкой 175" o:spid="_x0000_s1039" type="#_x0000_t32" style="position:absolute;left:0;text-align:left;margin-left:242.7pt;margin-top:14.9pt;width:72.95pt;height:80.2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72" o:spid="_x0000_s1040" type="#_x0000_t32" style="position:absolute;left:0;text-align:left;margin-left:242.7pt;margin-top:14.9pt;width:68.45pt;height:61.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70" o:spid="_x0000_s1041" type="#_x0000_t32" style="position:absolute;left:0;text-align:left;margin-left:242.7pt;margin-top:14.9pt;width:68.8pt;height:4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68" o:spid="_x0000_s1042" type="#_x0000_t32" style="position:absolute;left:0;text-align:left;margin-left:242.7pt;margin-top:14.9pt;width:68.45pt;height:27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67" o:spid="_x0000_s1043" type="#_x0000_t32" style="position:absolute;left:0;text-align:left;margin-left:242.7pt;margin-top:11.15pt;width:68.8pt;height:15.7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0" o:spid="_x0000_s1044" type="#_x0000_t32" style="position:absolute;left:0;text-align:left;margin-left:242.7pt;margin-top:10.4pt;width:68.8pt;height:0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8" o:spid="_x0000_s1045" type="#_x0000_t32" style="position:absolute;left:0;text-align:left;margin-left:31.95pt;margin-top:14.75pt;width:86.55pt;height:80.2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7" o:spid="_x0000_s1046" type="#_x0000_t32" style="position:absolute;left:0;text-align:left;margin-left:31.95pt;margin-top:14.75pt;width:86.55pt;height:61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6" o:spid="_x0000_s1047" type="#_x0000_t32" style="position:absolute;left:0;text-align:left;margin-left:31.95pt;margin-top:14.75pt;width:86.55pt;height:4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5" o:spid="_x0000_s1048" type="#_x0000_t32" style="position:absolute;left:0;text-align:left;margin-left:31.95pt;margin-top:14.75pt;width:86.55pt;height:27.7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4" o:spid="_x0000_s1049" type="#_x0000_t32" style="position:absolute;left:0;text-align:left;margin-left:31.95pt;margin-top:11pt;width:86.55pt;height:15.7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93" o:spid="_x0000_s1050" type="#_x0000_t32" style="position:absolute;left:0;text-align:left;margin-left:31.65pt;margin-top:10.25pt;width:86.55pt;height:.75pt;flip:y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" strokecolor="#4579b8">
            <v:stroke endarrow="open"/>
          </v:shape>
        </w:pict>
      </w:r>
      <w:r>
        <w:rPr>
          <w:rFonts w:cs="Calibri"/>
          <w:b/>
          <w:sz w:val="28"/>
          <w:szCs w:val="28"/>
        </w:rPr>
        <w:t>ЖА                             Н                            КУС                       Т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БА                                                        ПЫ                                                     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КОН                                                     ОК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ДНЫЙ                                                  ЦО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 ЛИ                                                        АЧИЙ</w:t>
      </w:r>
    </w:p>
    <w:p w:rsidR="002B15DC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             ЛО                                                        ТИК</w:t>
      </w:r>
    </w:p>
    <w:p w:rsidR="002B15DC" w:rsidRPr="001E7F9B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ind w:left="142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8.</w:t>
      </w:r>
      <w:r w:rsidRPr="00681438">
        <w:rPr>
          <w:rFonts w:cs="Calibri"/>
          <w:b/>
          <w:sz w:val="28"/>
          <w:szCs w:val="28"/>
        </w:rPr>
        <w:t xml:space="preserve"> Расшифруй слова по таблице - ключу. </w:t>
      </w:r>
    </w:p>
    <w:p w:rsidR="002B15DC" w:rsidRPr="001E7F9B" w:rsidRDefault="002B15DC" w:rsidP="001E7F9B">
      <w:pPr>
        <w:spacing w:after="0" w:line="240" w:lineRule="auto"/>
        <w:ind w:left="142"/>
        <w:rPr>
          <w:rFonts w:cs="Calibri"/>
          <w:b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8"/>
        <w:gridCol w:w="954"/>
        <w:gridCol w:w="955"/>
        <w:gridCol w:w="939"/>
        <w:gridCol w:w="947"/>
        <w:gridCol w:w="953"/>
        <w:gridCol w:w="940"/>
        <w:gridCol w:w="955"/>
        <w:gridCol w:w="940"/>
      </w:tblGrid>
      <w:tr w:rsidR="002B15DC" w:rsidRPr="00F738AB" w:rsidTr="00F738AB">
        <w:trPr>
          <w:trHeight w:val="645"/>
        </w:trPr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5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8</w:t>
            </w:r>
          </w:p>
        </w:tc>
      </w:tr>
      <w:tr w:rsidR="002B15DC" w:rsidRPr="00F738AB" w:rsidTr="001E7F9B">
        <w:trPr>
          <w:trHeight w:val="578"/>
        </w:trPr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rect id="Прямоугольник 151" o:spid="_x0000_s1051" style="position:absolute;margin-left:-2.55pt;margin-top:5.25pt;width:32.85pt;height:17.25pt;z-index:251581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" fillcolor="#4f81bd" strokecolor="#243f60" strokeweight="2pt"/>
              </w:pic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А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Б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В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Г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Д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Е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Ж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З</w:t>
            </w:r>
          </w:p>
        </w:tc>
      </w:tr>
      <w:tr w:rsidR="002B15DC" w:rsidRPr="00F738AB" w:rsidTr="001E7F9B">
        <w:trPr>
          <w:trHeight w:val="701"/>
        </w:trPr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Овал 150" o:spid="_x0000_s1052" style="position:absolute;margin-left:1.6pt;margin-top:5.2pt;width:28.65pt;height:19.55pt;z-index:2515829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" fillcolor="#4f81bd" strokecolor="#243f60" strokeweight="2pt"/>
              </w:pic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И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Й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К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Л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М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Н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О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П</w:t>
            </w:r>
          </w:p>
        </w:tc>
      </w:tr>
      <w:tr w:rsidR="002B15DC" w:rsidRPr="00F738AB" w:rsidTr="001E7F9B">
        <w:trPr>
          <w:trHeight w:val="717"/>
        </w:trPr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49" o:spid="_x0000_s1053" type="#_x0000_t5" style="position:absolute;margin-left:3.7pt;margin-top:1.05pt;width:20.25pt;height:23.05pt;z-index:251584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" fillcolor="#4f81bd" strokecolor="#243f60" strokeweight="2pt"/>
              </w:pic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Р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С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Т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У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Ф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Х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Ц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Ч</w:t>
            </w:r>
          </w:p>
        </w:tc>
      </w:tr>
      <w:tr w:rsidR="002B15DC" w:rsidRPr="00F738AB" w:rsidTr="001E7F9B">
        <w:trPr>
          <w:trHeight w:val="708"/>
        </w:trPr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Полилиния 148" o:spid="_x0000_s1054" style="position:absolute;margin-left:.2pt;margin-top:2.45pt;width:23.75pt;height:20.9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711,26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" path="m,132965c,59530,67541,,150856,l301711,r,132965c301711,206400,234170,265930,150855,265930,67540,265930,-1,206400,-1,132965r1,xe" fillcolor="#4f81bd" strokecolor="#243f60" strokeweight="2pt">
                  <v:path arrowok="t" o:connecttype="custom" o:connectlocs="0,133033;150813,0;301625,0;301625,133033;150812,266066;-1,133033;0,133033" o:connectangles="0,0,0,0,0,0,0"/>
                </v:shape>
              </w:pic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Ш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Щ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Ъ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Ы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Ь</w:t>
            </w:r>
          </w:p>
        </w:tc>
        <w:tc>
          <w:tcPr>
            <w:tcW w:w="1079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Э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Ю</w:t>
            </w:r>
          </w:p>
        </w:tc>
        <w:tc>
          <w:tcPr>
            <w:tcW w:w="1080" w:type="dxa"/>
          </w:tcPr>
          <w:p w:rsidR="002B15DC" w:rsidRPr="00F738AB" w:rsidRDefault="002B15DC" w:rsidP="00F738AB">
            <w:pPr>
              <w:pStyle w:val="ListParagraph"/>
              <w:spacing w:after="0" w:line="240" w:lineRule="auto"/>
              <w:ind w:left="0"/>
              <w:rPr>
                <w:rFonts w:cs="Calibri"/>
                <w:sz w:val="28"/>
                <w:szCs w:val="28"/>
              </w:rPr>
            </w:pPr>
            <w:r w:rsidRPr="00F738AB">
              <w:rPr>
                <w:rFonts w:cs="Calibri"/>
                <w:sz w:val="28"/>
                <w:szCs w:val="28"/>
              </w:rPr>
              <w:t>Я</w:t>
            </w:r>
          </w:p>
        </w:tc>
      </w:tr>
    </w:tbl>
    <w:p w:rsidR="002B15DC" w:rsidRDefault="002B15DC" w:rsidP="00681438">
      <w:pPr>
        <w:spacing w:after="0" w:line="240" w:lineRule="auto"/>
        <w:rPr>
          <w:rFonts w:cs="Calibri"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 xml:space="preserve">  </w:t>
      </w:r>
    </w:p>
    <w:p w:rsidR="002B15DC" w:rsidRPr="001E7F9B" w:rsidRDefault="002B15DC" w:rsidP="001E7F9B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  <w:lang w:eastAsia="ru-RU"/>
        </w:rPr>
        <w:pict>
          <v:shape id="Равнобедренный треугольник 144" o:spid="_x0000_s1055" type="#_x0000_t5" style="position:absolute;margin-left:231.8pt;margin-top:27pt;width:29.95pt;height:23.45pt;z-index:25159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" adj="10296" fillcolor="#4f81bd" strokecolor="#243f60" strokeweight="2pt"/>
        </w:pict>
      </w:r>
      <w:r>
        <w:rPr>
          <w:noProof/>
          <w:lang w:eastAsia="ru-RU"/>
        </w:rPr>
        <w:pict>
          <v:oval id="Овал 142" o:spid="_x0000_s1056" style="position:absolute;margin-left:157.65pt;margin-top:27pt;width:32.05pt;height:23.5pt;z-index:25158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" fillcolor="#4f81bd" strokecolor="#243f60" strokeweight="2pt"/>
        </w:pict>
      </w:r>
      <w:r>
        <w:rPr>
          <w:noProof/>
          <w:lang w:eastAsia="ru-RU"/>
        </w:rPr>
        <w:pict>
          <v:oval id="Овал 141" o:spid="_x0000_s1057" style="position:absolute;margin-left:196.15pt;margin-top:27pt;width:32.05pt;height:23.65pt;z-index:251590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" fillcolor="#4f81bd" strokecolor="#243f60" strokeweight="2pt">
            <v:textbox>
              <w:txbxContent>
                <w:p w:rsidR="002B15DC" w:rsidRDefault="002B15DC" w:rsidP="0070226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oval>
        </w:pict>
      </w:r>
      <w:r>
        <w:rPr>
          <w:rFonts w:cs="Calibri"/>
          <w:sz w:val="28"/>
          <w:szCs w:val="28"/>
        </w:rPr>
        <w:t xml:space="preserve">      8         </w:t>
      </w:r>
      <w:r w:rsidRPr="001E7F9B">
        <w:rPr>
          <w:rFonts w:cs="Calibri"/>
          <w:sz w:val="28"/>
          <w:szCs w:val="28"/>
        </w:rPr>
        <w:t xml:space="preserve">1 </w:t>
      </w:r>
      <w:r>
        <w:rPr>
          <w:rFonts w:cs="Calibri"/>
          <w:sz w:val="28"/>
          <w:szCs w:val="28"/>
        </w:rPr>
        <w:t xml:space="preserve">       </w:t>
      </w:r>
      <w:r w:rsidRPr="001E7F9B">
        <w:rPr>
          <w:rFonts w:cs="Calibri"/>
          <w:sz w:val="28"/>
          <w:szCs w:val="28"/>
        </w:rPr>
        <w:t xml:space="preserve"> 1                </w:t>
      </w:r>
      <w:r>
        <w:rPr>
          <w:rFonts w:cs="Calibri"/>
          <w:sz w:val="28"/>
          <w:szCs w:val="28"/>
        </w:rPr>
        <w:t xml:space="preserve">      </w:t>
      </w:r>
      <w:r w:rsidRPr="001E7F9B">
        <w:rPr>
          <w:rFonts w:cs="Calibri"/>
          <w:sz w:val="28"/>
          <w:szCs w:val="28"/>
        </w:rPr>
        <w:t xml:space="preserve">  6   </w:t>
      </w:r>
      <w:r>
        <w:rPr>
          <w:rFonts w:cs="Calibri"/>
          <w:sz w:val="28"/>
          <w:szCs w:val="28"/>
        </w:rPr>
        <w:t xml:space="preserve">     </w:t>
      </w:r>
      <w:r w:rsidRPr="001E7F9B">
        <w:rPr>
          <w:rFonts w:cs="Calibri"/>
          <w:sz w:val="28"/>
          <w:szCs w:val="28"/>
        </w:rPr>
        <w:t xml:space="preserve">7    </w:t>
      </w:r>
      <w:r>
        <w:rPr>
          <w:rFonts w:cs="Calibri"/>
          <w:sz w:val="28"/>
          <w:szCs w:val="28"/>
        </w:rPr>
        <w:t xml:space="preserve">     2                     2</w:t>
      </w:r>
      <w:r w:rsidRPr="001E7F9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    </w:t>
      </w:r>
      <w:r w:rsidRPr="001E7F9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  </w:t>
      </w:r>
      <w:r w:rsidRPr="001E7F9B">
        <w:rPr>
          <w:rFonts w:cs="Calibri"/>
          <w:sz w:val="28"/>
          <w:szCs w:val="28"/>
        </w:rPr>
        <w:t xml:space="preserve">4  </w:t>
      </w:r>
      <w:r>
        <w:rPr>
          <w:rFonts w:cs="Calibri"/>
          <w:sz w:val="28"/>
          <w:szCs w:val="28"/>
        </w:rPr>
        <w:t xml:space="preserve">     </w:t>
      </w:r>
      <w:r w:rsidRPr="001E7F9B">
        <w:rPr>
          <w:rFonts w:cs="Calibri"/>
          <w:sz w:val="28"/>
          <w:szCs w:val="28"/>
        </w:rPr>
        <w:t xml:space="preserve">2 </w:t>
      </w:r>
      <w:r>
        <w:rPr>
          <w:rFonts w:cs="Calibri"/>
          <w:sz w:val="28"/>
          <w:szCs w:val="28"/>
        </w:rPr>
        <w:t xml:space="preserve">          </w:t>
      </w:r>
      <w:r w:rsidRPr="001E7F9B">
        <w:rPr>
          <w:rFonts w:cs="Calibri"/>
          <w:sz w:val="28"/>
          <w:szCs w:val="28"/>
        </w:rPr>
        <w:t>4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rPr>
          <w:rFonts w:cs="Calibri"/>
          <w:sz w:val="28"/>
          <w:szCs w:val="28"/>
        </w:rPr>
      </w:pPr>
      <w:r>
        <w:rPr>
          <w:noProof/>
          <w:lang w:eastAsia="ru-RU"/>
        </w:rPr>
        <w:pict>
          <v:shape id="Равнобедренный треугольник 145" o:spid="_x0000_s1058" type="#_x0000_t5" style="position:absolute;left:0;text-align:left;margin-left:338.95pt;margin-top:12.95pt;width:22.3pt;height:23.6pt;z-index:251593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46" o:spid="_x0000_s1059" type="#_x0000_t5" style="position:absolute;left:0;text-align:left;margin-left:368.75pt;margin-top:12.9pt;width:23.75pt;height:23.65pt;z-index:25159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" fillcolor="#4f81bd" strokecolor="#243f60" strokeweight="2pt"/>
        </w:pict>
      </w:r>
      <w:r>
        <w:rPr>
          <w:noProof/>
          <w:lang w:eastAsia="ru-RU"/>
        </w:rPr>
        <w:pict>
          <v:shape id="Полилиния 147" o:spid="_x0000_s1060" style="position:absolute;left:0;text-align:left;margin-left:409.65pt;margin-top:13pt;width:30.75pt;height:28.6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" path="m,181610c,81310,87422,,195263,v71136,,142272,-5626,213408,-16877c396574,49285,390525,115447,390525,181610v,100300,-87422,181610,-195263,181610c87421,363220,-1,281910,-1,181610r1,xe" fillcolor="#4f81bd" strokecolor="#243f60" strokeweight="2pt">
            <v:path arrowok="t" o:connecttype="custom" o:connectlocs="0,181610;195263,0;408671,-16877;390525,181610;195262,363220;-1,181610;0,181610" o:connectangles="0,0,0,0,0,0,0"/>
          </v:shape>
        </w:pict>
      </w:r>
      <w:r>
        <w:rPr>
          <w:noProof/>
          <w:lang w:eastAsia="ru-RU"/>
        </w:rPr>
        <w:pict>
          <v:shape id="Равнобедренный треугольник 140" o:spid="_x0000_s1061" type="#_x0000_t5" style="position:absolute;left:0;text-align:left;margin-left:81.65pt;margin-top:12.15pt;width:30.75pt;height:23.55pt;z-index:25158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" fillcolor="#4f81bd" strokecolor="#243f60" strokeweight="2pt"/>
        </w:pict>
      </w:r>
      <w:r>
        <w:rPr>
          <w:noProof/>
          <w:lang w:eastAsia="ru-RU"/>
        </w:rPr>
        <w:pict>
          <v:rect id="Прямоугольник 138" o:spid="_x0000_s1062" style="position:absolute;left:0;text-align:left;margin-left:42.3pt;margin-top:12.55pt;width:31.45pt;height:19.05pt;z-index:25158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" fillcolor="#4f81bd" strokecolor="#243f60" strokeweight="2pt"/>
        </w:pict>
      </w:r>
      <w:r>
        <w:rPr>
          <w:noProof/>
          <w:lang w:eastAsia="ru-RU"/>
        </w:rPr>
        <w:pict>
          <v:oval id="Овал 143" o:spid="_x0000_s1063" style="position:absolute;left:0;text-align:left;margin-left:-1.05pt;margin-top:9.9pt;width:32.7pt;height:23.65pt;z-index:25158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" fillcolor="#4f81bd" strokecolor="#243f60" strokeweight="2pt"/>
        </w:pict>
      </w:r>
      <w:r w:rsidRPr="00F738AB">
        <w:rPr>
          <w:rFonts w:cs="Calibri"/>
          <w:sz w:val="28"/>
          <w:szCs w:val="28"/>
        </w:rPr>
        <w:t xml:space="preserve">                                                  </w:t>
      </w:r>
    </w:p>
    <w:p w:rsidR="002B15DC" w:rsidRPr="00F738AB" w:rsidRDefault="002B15DC" w:rsidP="00A94907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  <w:lang w:eastAsia="ru-RU"/>
        </w:rPr>
        <w:pict>
          <v:rect id="Прямоугольник 139" o:spid="_x0000_s1064" style="position:absolute;margin-left:297.1pt;margin-top:2.2pt;width:31.45pt;height:18.85pt;z-index:25159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" fillcolor="#4f81bd" strokecolor="#243f60" strokeweight="2pt"/>
        </w:pict>
      </w:r>
    </w:p>
    <w:p w:rsidR="002B15DC" w:rsidRDefault="002B15DC" w:rsidP="00A94907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 </w:t>
      </w:r>
    </w:p>
    <w:p w:rsidR="002B15DC" w:rsidRDefault="002B15DC" w:rsidP="00A94907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_______ </w:t>
      </w:r>
      <w:r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 xml:space="preserve">                              </w:t>
      </w:r>
      <w:r w:rsidRPr="00F738AB">
        <w:rPr>
          <w:rFonts w:cs="Calibri"/>
          <w:sz w:val="28"/>
          <w:szCs w:val="28"/>
        </w:rPr>
        <w:t>_______</w:t>
      </w:r>
      <w:r>
        <w:rPr>
          <w:rFonts w:cs="Calibri"/>
          <w:sz w:val="28"/>
          <w:szCs w:val="28"/>
        </w:rPr>
        <w:t xml:space="preserve">                              </w:t>
      </w:r>
      <w:r w:rsidRPr="00F738AB">
        <w:rPr>
          <w:rFonts w:cs="Calibri"/>
          <w:sz w:val="28"/>
          <w:szCs w:val="28"/>
        </w:rPr>
        <w:t xml:space="preserve">__________    </w:t>
      </w:r>
    </w:p>
    <w:p w:rsidR="002B15DC" w:rsidRPr="00F738AB" w:rsidRDefault="002B15DC" w:rsidP="00A94907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A94907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  <w:lang w:eastAsia="ru-RU"/>
        </w:rPr>
        <w:pict>
          <v:oval id="Овал 137" o:spid="_x0000_s1065" style="position:absolute;margin-left:333.85pt;margin-top:31.25pt;width:40.55pt;height:24.45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" fillcolor="#4f81bd" strokecolor="#243f60" strokeweight="2pt"/>
        </w:pict>
      </w:r>
      <w:r>
        <w:rPr>
          <w:noProof/>
          <w:lang w:eastAsia="ru-RU"/>
        </w:rPr>
        <w:pict>
          <v:oval id="Овал 136" o:spid="_x0000_s1066" style="position:absolute;margin-left:379.25pt;margin-top:29.8pt;width:39.1pt;height:34pt;z-index:251604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35" o:spid="_x0000_s1067" type="#_x0000_t5" style="position:absolute;margin-left:303.1pt;margin-top:26.35pt;width:25.15pt;height:29.35pt;z-index:251602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" adj="11784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34" o:spid="_x0000_s1068" type="#_x0000_t5" style="position:absolute;margin-left:261.85pt;margin-top:26.35pt;width:30.15pt;height:29.35pt;z-index:251601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" fillcolor="#4f81bd" strokecolor="#243f60" strokeweight="2pt"/>
        </w:pict>
      </w:r>
      <w:r>
        <w:rPr>
          <w:noProof/>
          <w:lang w:eastAsia="ru-RU"/>
        </w:rPr>
        <w:pict>
          <v:oval id="Овал 133" o:spid="_x0000_s1069" style="position:absolute;margin-left:57.7pt;margin-top:29.85pt;width:37.05pt;height:25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" fillcolor="#4f81bd" strokecolor="#243f60" strokeweight="2pt"/>
        </w:pict>
      </w:r>
      <w:r>
        <w:rPr>
          <w:noProof/>
          <w:lang w:eastAsia="ru-RU"/>
        </w:rPr>
        <w:pict>
          <v:oval id="Овал 132" o:spid="_x0000_s1070" style="position:absolute;margin-left:196.15pt;margin-top:29.85pt;width:35.65pt;height:25.85pt;z-index:251600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31" o:spid="_x0000_s1071" type="#_x0000_t5" style="position:absolute;margin-left:163.95pt;margin-top:26.35pt;width:25.75pt;height:29.35pt;z-index:251599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30" o:spid="_x0000_s1072" type="#_x0000_t5" style="position:absolute;margin-left:27.65pt;margin-top:26.3pt;width:27.95pt;height:29.3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" adj="10260" fillcolor="#4f81bd" strokecolor="#243f60" strokeweight="2pt"/>
        </w:pict>
      </w:r>
      <w:r>
        <w:rPr>
          <w:noProof/>
          <w:lang w:eastAsia="ru-RU"/>
        </w:rPr>
        <w:pict>
          <v:shape id="Равнобедренный треугольник 129" o:spid="_x0000_s1073" type="#_x0000_t5" style="position:absolute;margin-left:99.65pt;margin-top:26.35pt;width:28.6pt;height:29.35pt;z-index:251598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" adj="10350" fillcolor="#4f81bd" strokecolor="#243f60" strokeweight="2pt"/>
        </w:pict>
      </w:r>
      <w:r w:rsidRPr="00F738AB">
        <w:rPr>
          <w:rFonts w:cs="Calibri"/>
          <w:sz w:val="28"/>
          <w:szCs w:val="28"/>
        </w:rPr>
        <w:t xml:space="preserve">   </w:t>
      </w:r>
      <w:r>
        <w:rPr>
          <w:rFonts w:cs="Calibri"/>
          <w:sz w:val="28"/>
          <w:szCs w:val="28"/>
        </w:rPr>
        <w:t xml:space="preserve">              </w:t>
      </w:r>
      <w:r w:rsidRPr="00F738AB">
        <w:rPr>
          <w:rFonts w:cs="Calibri"/>
          <w:sz w:val="28"/>
          <w:szCs w:val="28"/>
        </w:rPr>
        <w:t xml:space="preserve">  6  7  1       </w:t>
      </w:r>
      <w:r>
        <w:rPr>
          <w:rFonts w:cs="Calibri"/>
          <w:sz w:val="28"/>
          <w:szCs w:val="28"/>
        </w:rPr>
        <w:t xml:space="preserve">                        </w:t>
      </w:r>
      <w:r w:rsidRPr="00F738AB">
        <w:rPr>
          <w:rFonts w:cs="Calibri"/>
          <w:sz w:val="28"/>
          <w:szCs w:val="28"/>
        </w:rPr>
        <w:t xml:space="preserve">4  5     </w:t>
      </w:r>
      <w:r>
        <w:rPr>
          <w:rFonts w:cs="Calibri"/>
          <w:sz w:val="28"/>
          <w:szCs w:val="28"/>
        </w:rPr>
        <w:t xml:space="preserve">                        </w:t>
      </w:r>
      <w:r w:rsidRPr="00F738AB">
        <w:rPr>
          <w:rFonts w:cs="Calibri"/>
          <w:sz w:val="28"/>
          <w:szCs w:val="28"/>
        </w:rPr>
        <w:t>2  3   7   4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                                                </w:t>
      </w:r>
    </w:p>
    <w:p w:rsidR="002B15DC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</w:t>
      </w:r>
    </w:p>
    <w:p w:rsidR="002B15DC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</w:t>
      </w:r>
      <w:r w:rsidRPr="00F738AB">
        <w:rPr>
          <w:rFonts w:cs="Calibri"/>
          <w:sz w:val="28"/>
          <w:szCs w:val="28"/>
        </w:rPr>
        <w:t xml:space="preserve">________ </w:t>
      </w:r>
      <w:r>
        <w:rPr>
          <w:rFonts w:cs="Calibri"/>
          <w:sz w:val="28"/>
          <w:szCs w:val="28"/>
        </w:rPr>
        <w:t xml:space="preserve">                            </w:t>
      </w:r>
      <w:r w:rsidRPr="00F738AB">
        <w:rPr>
          <w:rFonts w:cs="Calibri"/>
          <w:sz w:val="28"/>
          <w:szCs w:val="28"/>
        </w:rPr>
        <w:t xml:space="preserve">____       </w:t>
      </w:r>
      <w:r>
        <w:rPr>
          <w:rFonts w:cs="Calibri"/>
          <w:sz w:val="28"/>
          <w:szCs w:val="28"/>
        </w:rPr>
        <w:t xml:space="preserve">                      </w:t>
      </w:r>
      <w:r w:rsidRPr="00F738AB">
        <w:rPr>
          <w:rFonts w:cs="Calibri"/>
          <w:sz w:val="28"/>
          <w:szCs w:val="28"/>
        </w:rPr>
        <w:t>__________</w:t>
      </w:r>
    </w:p>
    <w:p w:rsidR="002B15DC" w:rsidRPr="00681438" w:rsidRDefault="002B15DC" w:rsidP="00681438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9. В строчках спрятаны названия птиц, прочитай их.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Пюигнщшсиницаьзшщородятелпдиг</w:t>
      </w: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Ппигжщпшаворобейоишндшрдклёстожщ</w:t>
      </w: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Ишршгрложуравльшрщшьрлтуткалртжн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Рааггпгснегирьртщшгррворонаабжлжпо</w:t>
      </w: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Вщптоалкукушкалокщопдаистошщтгдл</w:t>
      </w: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Тмслпрсорокаомоиавзцапляпщптитьшо</w:t>
      </w:r>
    </w:p>
    <w:p w:rsidR="002B15DC" w:rsidRPr="00F738AB" w:rsidRDefault="002B15DC" w:rsidP="0070226A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Рпьммнгалебедьрдидгиорёлринрглжтгшг</w:t>
      </w:r>
    </w:p>
    <w:p w:rsidR="002B15DC" w:rsidRDefault="002B15DC" w:rsidP="00681438">
      <w:pPr>
        <w:pStyle w:val="ListParagraph"/>
        <w:numPr>
          <w:ilvl w:val="0"/>
          <w:numId w:val="27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Врарышрласточкаоваоыотмдроздоыжоа</w:t>
      </w:r>
    </w:p>
    <w:p w:rsidR="002B15DC" w:rsidRDefault="002B15DC" w:rsidP="00681438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681438" w:rsidRDefault="002B15DC" w:rsidP="00681438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10. В рядах букв спрятались слова. В каждом ряду – одно слово. Найди и прочитай пословицу.</w:t>
      </w:r>
    </w:p>
    <w:p w:rsidR="002B15DC" w:rsidRPr="00F738AB" w:rsidRDefault="002B15DC" w:rsidP="0070226A">
      <w:pPr>
        <w:pStyle w:val="ListParagraph"/>
        <w:numPr>
          <w:ilvl w:val="0"/>
          <w:numId w:val="28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в п л о а б е з м з х д ч ы ц й я н</w:t>
      </w:r>
    </w:p>
    <w:p w:rsidR="002B15DC" w:rsidRPr="00F738AB" w:rsidRDefault="002B15DC" w:rsidP="0070226A">
      <w:pPr>
        <w:pStyle w:val="ListParagraph"/>
        <w:numPr>
          <w:ilvl w:val="0"/>
          <w:numId w:val="28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 т ш л ш ы  ц т е р п е н и я  ш д з </w:t>
      </w:r>
    </w:p>
    <w:p w:rsidR="002B15DC" w:rsidRPr="00F738AB" w:rsidRDefault="002B15DC" w:rsidP="0070226A">
      <w:pPr>
        <w:pStyle w:val="ListParagraph"/>
        <w:numPr>
          <w:ilvl w:val="0"/>
          <w:numId w:val="28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  ы ф щ й м у н е т б ц ч ш ж  я н ф </w:t>
      </w:r>
    </w:p>
    <w:p w:rsidR="002B15DC" w:rsidRPr="00F738AB" w:rsidRDefault="002B15DC" w:rsidP="0070226A">
      <w:pPr>
        <w:pStyle w:val="ListParagraph"/>
        <w:numPr>
          <w:ilvl w:val="0"/>
          <w:numId w:val="28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 ц к п й ч о р т у з у ч е н и я ц р о </w:t>
      </w:r>
    </w:p>
    <w:p w:rsidR="002B15DC" w:rsidRPr="00F738AB" w:rsidRDefault="002B15DC" w:rsidP="00681438">
      <w:pPr>
        <w:pStyle w:val="ListParagraph"/>
        <w:spacing w:after="0" w:line="240" w:lineRule="auto"/>
        <w:ind w:left="108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</w:t>
      </w:r>
    </w:p>
    <w:p w:rsidR="002B15DC" w:rsidRPr="00F738AB" w:rsidRDefault="002B15DC" w:rsidP="0070226A">
      <w:pPr>
        <w:pStyle w:val="ListParagraph"/>
        <w:numPr>
          <w:ilvl w:val="0"/>
          <w:numId w:val="29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 и с я б о л ь ш е с ф щ з э ъ я й н </w:t>
      </w:r>
    </w:p>
    <w:p w:rsidR="002B15DC" w:rsidRPr="00F738AB" w:rsidRDefault="002B15DC" w:rsidP="0070226A">
      <w:pPr>
        <w:pStyle w:val="ListParagraph"/>
        <w:numPr>
          <w:ilvl w:val="0"/>
          <w:numId w:val="29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м п у  ф щ  м  у  ч д у м а й с ч  у ф </w:t>
      </w:r>
    </w:p>
    <w:p w:rsidR="002B15DC" w:rsidRPr="00F738AB" w:rsidRDefault="002B15DC" w:rsidP="0070226A">
      <w:pPr>
        <w:pStyle w:val="ListParagraph"/>
        <w:numPr>
          <w:ilvl w:val="0"/>
          <w:numId w:val="29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 ы ц ш д ж ч у н т м е н ь ш е м в</w:t>
      </w:r>
    </w:p>
    <w:p w:rsidR="002B15DC" w:rsidRDefault="002B15DC" w:rsidP="0070226A">
      <w:pPr>
        <w:pStyle w:val="ListParagraph"/>
        <w:numPr>
          <w:ilvl w:val="0"/>
          <w:numId w:val="29"/>
        </w:numPr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ч </w:t>
      </w:r>
      <w:r w:rsidRPr="000417B6">
        <w:rPr>
          <w:rFonts w:cs="Calibri"/>
          <w:sz w:val="28"/>
          <w:szCs w:val="28"/>
        </w:rPr>
        <w:t xml:space="preserve">ы ф х ю и п р г о в о р и ч г п а о </w:t>
      </w:r>
    </w:p>
    <w:p w:rsidR="002B15DC" w:rsidRPr="00681438" w:rsidRDefault="002B15DC" w:rsidP="00681438">
      <w:pPr>
        <w:pStyle w:val="ListParagraph"/>
        <w:spacing w:after="0" w:line="240" w:lineRule="auto"/>
        <w:ind w:left="0"/>
        <w:rPr>
          <w:rFonts w:cs="Calibri"/>
          <w:b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11. Прочитай загадки «с препятствиями». Отгадай, впиши отгадку.</w:t>
      </w:r>
    </w:p>
    <w:p w:rsidR="002B15DC" w:rsidRDefault="002B15DC" w:rsidP="0070226A">
      <w:pPr>
        <w:pStyle w:val="ListParagraph"/>
        <w:spacing w:after="0"/>
        <w:ind w:left="0"/>
        <w:rPr>
          <w:rFonts w:cs="Calibri"/>
          <w:b/>
          <w:sz w:val="28"/>
          <w:szCs w:val="28"/>
        </w:rPr>
      </w:pPr>
      <w:r w:rsidRPr="00782A5D">
        <w:rPr>
          <w:rFonts w:cs="Calibri"/>
          <w:noProof/>
          <w:sz w:val="28"/>
          <w:szCs w:val="28"/>
          <w:lang w:eastAsia="ru-RU"/>
        </w:rPr>
        <w:pict>
          <v:shape id="Рисунок 176" o:spid="_x0000_i1030" type="#_x0000_t75" style="width:283.5pt;height:252.75pt;visibility:visible">
            <v:imagedata r:id="rId11" o:title="" croptop="3028f" cropbottom="15973f"/>
          </v:shape>
        </w:pict>
      </w:r>
    </w:p>
    <w:p w:rsidR="002B15DC" w:rsidRPr="00F738AB" w:rsidRDefault="002B15DC" w:rsidP="0070226A">
      <w:pPr>
        <w:pStyle w:val="ListParagraph"/>
        <w:spacing w:after="0"/>
        <w:ind w:left="0"/>
        <w:rPr>
          <w:rFonts w:cs="Calibri"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12. Прочитай загадку, строки в которой смещены.</w:t>
      </w:r>
    </w:p>
    <w:p w:rsidR="002B15DC" w:rsidRDefault="002B15DC" w:rsidP="00681438">
      <w:pPr>
        <w:spacing w:after="0"/>
        <w:rPr>
          <w:rFonts w:cs="Calibri"/>
          <w:b/>
          <w:sz w:val="28"/>
          <w:szCs w:val="28"/>
        </w:rPr>
      </w:pPr>
      <w:r w:rsidRPr="006B3F34">
        <w:rPr>
          <w:noProof/>
          <w:lang w:eastAsia="ru-RU"/>
        </w:rPr>
        <w:pict>
          <v:shape id="Рисунок 173" o:spid="_x0000_i1031" type="#_x0000_t75" style="width:330pt;height:332.25pt;visibility:visible">
            <v:imagedata r:id="rId12" o:title="" croptop="5649f" cropbottom="14253f" cropleft="3726f" cropright="10703f"/>
          </v:shape>
        </w:pict>
      </w:r>
    </w:p>
    <w:p w:rsidR="002B15DC" w:rsidRPr="00681438" w:rsidRDefault="002B15DC" w:rsidP="00681438">
      <w:pPr>
        <w:spacing w:after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13. Прочитай загадку, в рифме найдешь слово-отгадку.</w:t>
      </w:r>
    </w:p>
    <w:p w:rsidR="002B15DC" w:rsidRPr="00681438" w:rsidRDefault="002B15DC" w:rsidP="00681438">
      <w:pPr>
        <w:spacing w:after="0"/>
        <w:rPr>
          <w:rFonts w:cs="Calibri"/>
          <w:sz w:val="28"/>
          <w:szCs w:val="28"/>
        </w:rPr>
      </w:pPr>
      <w:r w:rsidRPr="006B3F34">
        <w:rPr>
          <w:noProof/>
          <w:lang w:eastAsia="ru-RU"/>
        </w:rPr>
        <w:pict>
          <v:shape id="Рисунок 40" o:spid="_x0000_i1032" type="#_x0000_t75" style="width:199.5pt;height:124.5pt;visibility:visible">
            <v:imagedata r:id="rId13" o:title="" croptop="6409f" cropbottom="38416f"/>
          </v:shape>
        </w:pict>
      </w:r>
      <w:r w:rsidRPr="006B3F34">
        <w:rPr>
          <w:noProof/>
          <w:lang w:eastAsia="ru-RU"/>
        </w:rPr>
        <w:pict>
          <v:shape id="Рисунок 174" o:spid="_x0000_i1033" type="#_x0000_t75" style="width:204pt;height:130.5pt;visibility:visible">
            <v:imagedata r:id="rId13" o:title="" croptop="35827f" cropbottom="3568f" cropleft="5632f" cropright="17487f"/>
          </v:shape>
        </w:pict>
      </w:r>
    </w:p>
    <w:p w:rsidR="002B15DC" w:rsidRPr="00F738AB" w:rsidRDefault="002B15DC" w:rsidP="0070226A">
      <w:pPr>
        <w:pStyle w:val="ListParagraph"/>
        <w:spacing w:after="0"/>
        <w:ind w:left="1080"/>
        <w:rPr>
          <w:rFonts w:cs="Calibri"/>
          <w:b/>
          <w:i/>
          <w:sz w:val="28"/>
          <w:szCs w:val="28"/>
          <w:u w:val="single"/>
        </w:rPr>
      </w:pPr>
      <w:r w:rsidRPr="00F738AB">
        <w:rPr>
          <w:rFonts w:cs="Calibri"/>
          <w:b/>
          <w:i/>
          <w:sz w:val="28"/>
          <w:szCs w:val="28"/>
          <w:u w:val="single"/>
        </w:rPr>
        <w:t xml:space="preserve">ЗАДАНИЯ НА УРОВНЕ ПРЕДЛОЖЕНИЯ. </w:t>
      </w:r>
      <w:r w:rsidRPr="00F738AB">
        <w:rPr>
          <w:rFonts w:cs="Calibri"/>
          <w:b/>
          <w:i/>
          <w:sz w:val="28"/>
          <w:szCs w:val="28"/>
          <w:u w:val="single"/>
          <w:lang w:val="en-US"/>
        </w:rPr>
        <w:t>IV</w:t>
      </w:r>
      <w:r w:rsidRPr="00F738AB">
        <w:rPr>
          <w:rFonts w:cs="Calibri"/>
          <w:b/>
          <w:i/>
          <w:sz w:val="28"/>
          <w:szCs w:val="28"/>
          <w:u w:val="single"/>
        </w:rPr>
        <w:t xml:space="preserve"> этап.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  <w:u w:val="single"/>
        </w:rPr>
      </w:pPr>
    </w:p>
    <w:p w:rsidR="002B15DC" w:rsidRPr="00F738AB" w:rsidRDefault="002B15DC" w:rsidP="00681438">
      <w:pPr>
        <w:pStyle w:val="ListParagraph"/>
        <w:spacing w:after="0" w:line="240" w:lineRule="auto"/>
        <w:ind w:left="0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1. </w:t>
      </w:r>
      <w:r w:rsidRPr="00F738AB">
        <w:rPr>
          <w:rFonts w:cs="Calibri"/>
          <w:b/>
          <w:sz w:val="28"/>
          <w:szCs w:val="28"/>
        </w:rPr>
        <w:t>Прочитай только те слова, в которых 3 буквы. Тогда получатся предложения.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Слон мост Аня флаг пила яйцо ела заяц суп.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Весь часы Юля лодка срок дай малыш волк мяч дорога. 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****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i/>
          <w:sz w:val="28"/>
          <w:szCs w:val="28"/>
        </w:rPr>
      </w:pPr>
      <w:r w:rsidRPr="00F738AB">
        <w:rPr>
          <w:rFonts w:cs="Calibri"/>
          <w:i/>
          <w:sz w:val="28"/>
          <w:szCs w:val="28"/>
        </w:rPr>
        <w:t>Прочитай только те слова, в которых 4 буквы, и тогда у тебя получатся предложения.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Дом Катя вдруг локоны трава школа пьёт лес кофе.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Максим тетрадь циклон папа юла холод учил береза лампа дочь внучка.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i/>
          <w:sz w:val="28"/>
          <w:szCs w:val="28"/>
        </w:rPr>
      </w:pP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i/>
          <w:sz w:val="28"/>
          <w:szCs w:val="28"/>
        </w:rPr>
      </w:pPr>
      <w:r w:rsidRPr="00F738AB">
        <w:rPr>
          <w:rFonts w:cs="Calibri"/>
          <w:i/>
          <w:sz w:val="28"/>
          <w:szCs w:val="28"/>
        </w:rPr>
        <w:t>А, теперь прочитай только те слова, в которых 6 букв, и тогда у тебя получатся предложения.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Боль нить сук машинка осёл дедуля тигр рис копает  пшеница брюкву мама.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Нос рост филин бабуля грива горло сварит охраняет двор будка компот.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Жаба  топор стог внучка час леска  ведро лук кладёт помидор конфеты яблоки.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2. Прочитай предложения, вставь пропущенный слог  в слова.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Прогна__  осень жар__е лето. За__ла место и даёт распо___жения. Листьям по__нять окраску, пти__ собраться  в стаи и __летать на юг. Живот___ в ле__ готовиться к __лодам.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Шумят от ветра ка__ши. В камышах прячет__ семейство __ток. Вот за уткой плы__ утята. Быстро переби__ют они лапками. Шустро плывут они за матерь__ , но не опережают её. 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***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Нас__пила тёплая весна. Ласко__ греет солнышко. Вернулись с ___лых краёв пе__лётные птицы. Строят они на ___ревьях гнёзда. Скоро в каж___ гнезде появятся ___ленькие птенцы.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rPr>
          <w:rFonts w:cs="Calibri"/>
          <w:sz w:val="28"/>
          <w:szCs w:val="28"/>
        </w:rPr>
      </w:pPr>
    </w:p>
    <w:p w:rsidR="002B15DC" w:rsidRPr="00F738AB" w:rsidRDefault="002B15DC" w:rsidP="00BD22A7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3.</w:t>
      </w:r>
      <w:r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 xml:space="preserve">Прочитай вопросы, написанные, наоборот. Дай ответ на каждый вопрос.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?ВОЦРУГО ИЛИ ЙЕЩОВО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  ЕДОРОГО В ЕШЬЛОБ ОГЕЧ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?АКАДУС  ИЛИ ЫБЫР : ЕКЕР  В ЕШЬНЕМ  ОГЕЧ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?ВОТКУРФ ИЛИ КОЛБЯ : УДАС В ЕШЬЛОБ ОГЕЧ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?КОЛЕБ ИЛИ ЙЕРЕВЗ  УСЕЛ В ЕШЬЛОБ ОГЕЧ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F738AB" w:rsidRDefault="002B15DC" w:rsidP="00BD22A7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4.</w:t>
      </w:r>
      <w:r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Прочитай поговорки по стрелкам. Объясни, почему так говорят.</w:t>
      </w:r>
    </w:p>
    <w:p w:rsidR="002B15DC" w:rsidRPr="000417B6" w:rsidRDefault="002B15DC" w:rsidP="0070226A">
      <w:pPr>
        <w:spacing w:after="0" w:line="240" w:lineRule="auto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126" o:spid="_x0000_s1074" type="#_x0000_t32" style="position:absolute;margin-left:264.65pt;margin-top:20.2pt;width:13.2pt;height:25.8pt;flip:y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2" o:spid="_x0000_s1075" type="#_x0000_t32" style="position:absolute;margin-left:154.2pt;margin-top:20.2pt;width:12.6pt;height:29.35pt;flip:y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0" o:spid="_x0000_s1076" type="#_x0000_t32" style="position:absolute;margin-left:94.75pt;margin-top:20.2pt;width:16.1pt;height:25.85pt;flip:y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" strokecolor="#4579b8">
            <v:stroke endarrow="open"/>
          </v:shape>
        </w:pict>
      </w:r>
      <w:r w:rsidRPr="00F738AB">
        <w:rPr>
          <w:rFonts w:cs="Calibri"/>
          <w:sz w:val="28"/>
          <w:szCs w:val="28"/>
        </w:rPr>
        <w:t xml:space="preserve"> </w:t>
      </w:r>
      <w:r w:rsidRPr="000417B6">
        <w:rPr>
          <w:rFonts w:cs="Calibri"/>
          <w:sz w:val="32"/>
          <w:szCs w:val="32"/>
        </w:rPr>
        <w:t xml:space="preserve">Д   </w:t>
      </w:r>
      <w:r>
        <w:rPr>
          <w:rFonts w:cs="Calibri"/>
          <w:sz w:val="32"/>
          <w:szCs w:val="32"/>
        </w:rPr>
        <w:t xml:space="preserve">        а  с</w:t>
      </w:r>
      <w:r w:rsidRPr="000417B6">
        <w:rPr>
          <w:rFonts w:cs="Calibri"/>
          <w:sz w:val="32"/>
          <w:szCs w:val="32"/>
        </w:rPr>
        <w:t xml:space="preserve">    </w:t>
      </w:r>
      <w:r>
        <w:rPr>
          <w:rFonts w:cs="Calibri"/>
          <w:sz w:val="32"/>
          <w:szCs w:val="32"/>
        </w:rPr>
        <w:t xml:space="preserve">       п            г              п              р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127" o:spid="_x0000_s1077" type="#_x0000_t32" style="position:absolute;left:0;text-align:left;margin-left:296pt;margin-top:1.55pt;width:17.65pt;height:22.9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5" o:spid="_x0000_s1078" type="#_x0000_t32" style="position:absolute;left:0;text-align:left;margin-left:234.05pt;margin-top:4.3pt;width:12.6pt;height:24.4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4" o:spid="_x0000_s1079" type="#_x0000_t32" style="position:absolute;left:0;text-align:left;margin-left:197.7pt;margin-top:.05pt;width:19.3pt;height:30.1pt;flip:y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3" o:spid="_x0000_s1080" type="#_x0000_t32" style="position:absolute;left:0;text-align:left;margin-left:172.2pt;margin-top:.15pt;width:12.6pt;height:29.3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21" o:spid="_x0000_s1081" type="#_x0000_t32" style="position:absolute;left:0;text-align:left;margin-left:123.45pt;margin-top:.05pt;width:18.5pt;height:30.1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9" o:spid="_x0000_s1082" type="#_x0000_t32" style="position:absolute;left:0;text-align:left;margin-left:74.15pt;margin-top:-.1pt;width:13.3pt;height:25.8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8" o:spid="_x0000_s1083" type="#_x0000_t32" style="position:absolute;left:0;text-align:left;margin-left:43.05pt;margin-top:1.45pt;width:14.7pt;height:20.25pt;flip:y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7" o:spid="_x0000_s1084" type="#_x0000_t32" style="position:absolute;left:0;text-align:left;margin-left:17.7pt;margin-top:6.8pt;width:15.1pt;height:15.4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" strokecolor="#4579b8">
            <v:stroke endarrow="open"/>
          </v:shape>
        </w:pict>
      </w:r>
      <w:r w:rsidRPr="000417B6">
        <w:rPr>
          <w:rFonts w:cs="Calibri"/>
          <w:sz w:val="32"/>
          <w:szCs w:val="32"/>
        </w:rPr>
        <w:t xml:space="preserve">    </w:t>
      </w:r>
      <w:r>
        <w:rPr>
          <w:rFonts w:cs="Calibr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в            а              о         а              а            а.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113" o:spid="_x0000_s1085" type="#_x0000_t32" style="position:absolute;left:0;text-align:left;margin-left:308.6pt;margin-top:16pt;width:18.55pt;height:30.5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5" o:spid="_x0000_s1086" type="#_x0000_t32" style="position:absolute;left:0;text-align:left;margin-left:346.25pt;margin-top:19pt;width:13.3pt;height:26.5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2" o:spid="_x0000_s1087" type="#_x0000_t32" style="position:absolute;left:0;text-align:left;margin-left:289.1pt;margin-top:16.4pt;width:11.2pt;height:29.3pt;flip:y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1" o:spid="_x0000_s1088" type="#_x0000_t32" style="position:absolute;left:0;text-align:left;margin-left:269pt;margin-top:17.6pt;width:11.2pt;height:25.7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0" o:spid="_x0000_s1089" type="#_x0000_t32" style="position:absolute;left:0;text-align:left;margin-left:247.95pt;margin-top:17.95pt;width:16.5pt;height:30.8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9" o:spid="_x0000_s1090" type="#_x0000_t32" style="position:absolute;left:0;text-align:left;margin-left:220.2pt;margin-top:15.7pt;width:18.75pt;height:32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8" o:spid="_x0000_s1091" type="#_x0000_t32" style="position:absolute;left:0;text-align:left;margin-left:193.95pt;margin-top:14.95pt;width:16.6pt;height:26.55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6" o:spid="_x0000_s1092" type="#_x0000_t32" style="position:absolute;left:0;text-align:left;margin-left:145.95pt;margin-top:18.7pt;width:17.2pt;height:29.25pt;flip:y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4" o:spid="_x0000_s1093" type="#_x0000_t32" style="position:absolute;left:0;text-align:left;margin-left:94.8pt;margin-top:17.95pt;width:16.45pt;height:26.55pt;flip:y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7" o:spid="_x0000_s1094" type="#_x0000_t32" style="position:absolute;left:0;text-align:left;margin-left:172.25pt;margin-top:18.05pt;width:12.55pt;height:22.3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5" o:spid="_x0000_s1095" type="#_x0000_t32" style="position:absolute;left:0;text-align:left;margin-left:122.55pt;margin-top:17.6pt;width:12.6pt;height:26.5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3" o:spid="_x0000_s1096" type="#_x0000_t32" style="position:absolute;left:0;text-align:left;margin-left:68.65pt;margin-top:17.6pt;width:12.6pt;height:26.5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2" o:spid="_x0000_s1097" type="#_x0000_t32" style="position:absolute;left:0;text-align:left;margin-left:51.45pt;margin-top:18.7pt;width:10.5pt;height:29.9pt;flip:y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01" o:spid="_x0000_s1098" type="#_x0000_t32" style="position:absolute;left:0;text-align:left;margin-left:19.2pt;margin-top:18.7pt;width:17.25pt;height:29.3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" strokecolor="#4579b8">
            <v:stroke endarrow="open"/>
          </v:shape>
        </w:pict>
      </w:r>
      <w:r>
        <w:rPr>
          <w:rFonts w:cs="Calibri"/>
          <w:sz w:val="32"/>
          <w:szCs w:val="32"/>
        </w:rPr>
        <w:t xml:space="preserve">  </w:t>
      </w:r>
      <w:r w:rsidRPr="000417B6">
        <w:rPr>
          <w:rFonts w:cs="Calibri"/>
          <w:sz w:val="32"/>
          <w:szCs w:val="32"/>
        </w:rPr>
        <w:t xml:space="preserve"> Д    </w:t>
      </w:r>
      <w:r>
        <w:rPr>
          <w:rFonts w:cs="Calibri"/>
          <w:sz w:val="32"/>
          <w:szCs w:val="32"/>
        </w:rPr>
        <w:t xml:space="preserve">   </w:t>
      </w:r>
      <w:r w:rsidRPr="000417B6">
        <w:rPr>
          <w:rFonts w:cs="Calibri"/>
          <w:sz w:val="32"/>
          <w:szCs w:val="32"/>
        </w:rPr>
        <w:t xml:space="preserve"> л 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м  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с  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е  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а   </w:t>
      </w:r>
      <w:r>
        <w:rPr>
          <w:rFonts w:cs="Calibri"/>
          <w:sz w:val="32"/>
          <w:szCs w:val="32"/>
        </w:rPr>
        <w:t xml:space="preserve"> </w:t>
      </w:r>
      <w:r w:rsidRPr="000417B6">
        <w:rPr>
          <w:rFonts w:cs="Calibri"/>
          <w:sz w:val="32"/>
          <w:szCs w:val="32"/>
        </w:rPr>
        <w:t xml:space="preserve">  </w:t>
      </w:r>
      <w:r>
        <w:rPr>
          <w:rFonts w:cs="Calibri"/>
          <w:sz w:val="32"/>
          <w:szCs w:val="32"/>
        </w:rPr>
        <w:t>о</w:t>
      </w:r>
      <w:r w:rsidRPr="000417B6">
        <w:rPr>
          <w:rFonts w:cs="Calibri"/>
          <w:sz w:val="32"/>
          <w:szCs w:val="32"/>
        </w:rPr>
        <w:t xml:space="preserve">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 т</w:t>
      </w:r>
      <w:r>
        <w:rPr>
          <w:rFonts w:cs="Calibri"/>
          <w:sz w:val="32"/>
          <w:szCs w:val="32"/>
        </w:rPr>
        <w:t xml:space="preserve">  </w:t>
      </w:r>
      <w:r w:rsidRPr="000417B6">
        <w:rPr>
          <w:rFonts w:cs="Calibri"/>
          <w:sz w:val="32"/>
          <w:szCs w:val="32"/>
        </w:rPr>
        <w:t xml:space="preserve">   </w:t>
      </w:r>
      <w:r>
        <w:rPr>
          <w:rFonts w:cs="Calibri"/>
          <w:sz w:val="32"/>
          <w:szCs w:val="32"/>
        </w:rPr>
        <w:t xml:space="preserve">  </w:t>
      </w:r>
      <w:r w:rsidRPr="000417B6">
        <w:rPr>
          <w:rFonts w:cs="Calibri"/>
          <w:sz w:val="32"/>
          <w:szCs w:val="32"/>
        </w:rPr>
        <w:t xml:space="preserve"> я.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116" o:spid="_x0000_s1099" type="#_x0000_t32" style="position:absolute;left:0;text-align:left;margin-left:373pt;margin-top:.65pt;width:10.25pt;height:25.55pt;flip:y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14" o:spid="_x0000_s1100" type="#_x0000_t32" style="position:absolute;left:0;text-align:left;margin-left:331.5pt;margin-top:4.25pt;width:7.55pt;height:22pt;flip:y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" strokecolor="#4579b8">
            <v:stroke endarrow="open"/>
          </v:shape>
        </w:pict>
      </w:r>
      <w:r w:rsidRPr="000417B6">
        <w:rPr>
          <w:rFonts w:cs="Calibri"/>
          <w:sz w:val="32"/>
          <w:szCs w:val="32"/>
        </w:rPr>
        <w:t xml:space="preserve">     </w:t>
      </w: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е      </w:t>
      </w:r>
      <w:r>
        <w:rPr>
          <w:rFonts w:cs="Calibri"/>
          <w:sz w:val="32"/>
          <w:szCs w:val="32"/>
        </w:rPr>
        <w:t xml:space="preserve">    </w:t>
      </w:r>
      <w:r w:rsidRPr="000417B6">
        <w:rPr>
          <w:rFonts w:cs="Calibri"/>
          <w:sz w:val="32"/>
          <w:szCs w:val="32"/>
        </w:rPr>
        <w:t xml:space="preserve">о 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а  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т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 р    </w:t>
      </w:r>
      <w:r>
        <w:rPr>
          <w:rFonts w:cs="Calibri"/>
          <w:sz w:val="32"/>
          <w:szCs w:val="32"/>
        </w:rPr>
        <w:t xml:space="preserve">     б  </w:t>
      </w:r>
      <w:r w:rsidRPr="000417B6">
        <w:rPr>
          <w:rFonts w:cs="Calibri"/>
          <w:sz w:val="32"/>
          <w:szCs w:val="32"/>
        </w:rPr>
        <w:t xml:space="preserve">    </w:t>
      </w:r>
      <w:r>
        <w:rPr>
          <w:rFonts w:cs="Calibri"/>
          <w:sz w:val="32"/>
          <w:szCs w:val="32"/>
        </w:rPr>
        <w:t xml:space="preserve"> </w:t>
      </w:r>
      <w:r w:rsidRPr="000417B6">
        <w:rPr>
          <w:rFonts w:cs="Calibri"/>
          <w:sz w:val="32"/>
          <w:szCs w:val="32"/>
        </w:rPr>
        <w:t xml:space="preserve"> и     </w:t>
      </w:r>
      <w:r>
        <w:rPr>
          <w:rFonts w:cs="Calibri"/>
          <w:sz w:val="32"/>
          <w:szCs w:val="32"/>
        </w:rPr>
        <w:t xml:space="preserve"> </w:t>
      </w:r>
      <w:r w:rsidRPr="000417B6">
        <w:rPr>
          <w:rFonts w:cs="Calibri"/>
          <w:sz w:val="32"/>
          <w:szCs w:val="32"/>
        </w:rPr>
        <w:t>с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 w:rsidRPr="000417B6">
        <w:rPr>
          <w:rFonts w:cs="Calibri"/>
          <w:sz w:val="32"/>
          <w:szCs w:val="32"/>
        </w:rPr>
        <w:t xml:space="preserve">    </w:t>
      </w: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200" o:spid="_x0000_s1101" type="#_x0000_t32" style="position:absolute;left:0;text-align:left;margin-left:426.45pt;margin-top:13.25pt;width:17pt;height:33.75pt;flip:y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3" o:spid="_x0000_s1102" type="#_x0000_t32" style="position:absolute;left:0;text-align:left;margin-left:245.7pt;margin-top:17.05pt;width:10.7pt;height:33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0" o:spid="_x0000_s1103" type="#_x0000_t32" style="position:absolute;left:0;text-align:left;margin-left:197.7pt;margin-top:14.8pt;width:16.55pt;height:32.2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1" o:spid="_x0000_s1104" type="#_x0000_t32" style="position:absolute;left:0;text-align:left;margin-left:181.2pt;margin-top:17.05pt;width:11.1pt;height:26.25pt;flip:y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9" o:spid="_x0000_s1105" type="#_x0000_t32" style="position:absolute;left:0;text-align:left;margin-left:158.7pt;margin-top:14.8pt;width:12.5pt;height:24.7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8" o:spid="_x0000_s1106" type="#_x0000_t32" style="position:absolute;left:0;text-align:left;margin-left:135.3pt;margin-top:12.55pt;width:10.65pt;height:34.5pt;flip:y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7" o:spid="_x0000_s1107" type="#_x0000_t32" style="position:absolute;left:0;text-align:left;margin-left:111.4pt;margin-top:12.55pt;width:12.05pt;height:34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6" o:spid="_x0000_s1108" type="#_x0000_t32" style="position:absolute;left:0;text-align:left;margin-left:81.3pt;margin-top:17.05pt;width:17.4pt;height:33.75pt;flip:y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85" o:spid="_x0000_s1109" type="#_x0000_t32" style="position:absolute;left:0;text-align:left;margin-left:64.4pt;margin-top:12.55pt;width:9.55pt;height:34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79" o:spid="_x0000_s1110" type="#_x0000_t32" style="position:absolute;left:0;text-align:left;margin-left:32.7pt;margin-top:12.55pt;width:18.75pt;height:34.5pt;flip:y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78" o:spid="_x0000_s1111" type="#_x0000_t32" style="position:absolute;left:0;text-align:left;margin-left:9.45pt;margin-top:17.05pt;width:9.75pt;height:22.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" strokecolor="#4579b8">
            <v:stroke endarrow="open"/>
          </v:shape>
        </w:pict>
      </w:r>
      <w:r>
        <w:rPr>
          <w:rFonts w:cs="Calibri"/>
          <w:sz w:val="32"/>
          <w:szCs w:val="32"/>
        </w:rPr>
        <w:t>Д            л           в          е         я,         п           т            х             ч             с.</w:t>
      </w:r>
    </w:p>
    <w:p w:rsidR="002B15DC" w:rsidRDefault="002B15DC" w:rsidP="005778B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199" o:spid="_x0000_s1112" type="#_x0000_t32" style="position:absolute;left:0;text-align:left;margin-left:400.95pt;margin-top:-.25pt;width:14.85pt;height:23.9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8" o:spid="_x0000_s1113" type="#_x0000_t32" style="position:absolute;left:0;text-align:left;margin-left:373.2pt;margin-top:-.25pt;width:14.25pt;height:31.5pt;flip:y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7" o:spid="_x0000_s1114" type="#_x0000_t32" style="position:absolute;left:0;text-align:left;margin-left:346.2pt;margin-top:-.25pt;width:13.3pt;height:28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6" o:spid="_x0000_s1115" type="#_x0000_t32" style="position:absolute;left:0;text-align:left;margin-left:316.15pt;margin-top:-.25pt;width:17.3pt;height:30pt;flip:y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5" o:spid="_x0000_s1116" type="#_x0000_t32" style="position:absolute;left:0;text-align:left;margin-left:295.95pt;margin-top:-.25pt;width:16.35pt;height:27.7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4" o:spid="_x0000_s1117" type="#_x0000_t32" style="position:absolute;left:0;text-align:left;margin-left:268.95pt;margin-top:-.25pt;width:12.95pt;height:31.5pt;flip:y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2" o:spid="_x0000_s1118" type="#_x0000_t32" style="position:absolute;left:0;text-align:left;margin-left:222.45pt;margin-top:-.25pt;width:11.35pt;height:28.5pt;flip:y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" strokecolor="#4579b8">
            <v:stroke endarrow="open"/>
          </v:shape>
        </w:pict>
      </w:r>
    </w:p>
    <w:p w:rsidR="002B15DC" w:rsidRDefault="002B15DC" w:rsidP="005778B5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е            у            р         м         а          о            е            е            а</w:t>
      </w:r>
    </w:p>
    <w:p w:rsidR="002B15DC" w:rsidRDefault="002B15DC" w:rsidP="0070226A">
      <w:pPr>
        <w:tabs>
          <w:tab w:val="left" w:pos="5592"/>
        </w:tabs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</w:t>
      </w:r>
    </w:p>
    <w:p w:rsidR="002B15DC" w:rsidRDefault="002B15DC" w:rsidP="0070226A">
      <w:pPr>
        <w:tabs>
          <w:tab w:val="left" w:pos="5592"/>
        </w:tabs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Pr="000417B6" w:rsidRDefault="002B15DC" w:rsidP="0070226A">
      <w:pPr>
        <w:tabs>
          <w:tab w:val="left" w:pos="5592"/>
        </w:tabs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54" o:spid="_x0000_s1119" type="#_x0000_t32" style="position:absolute;left:0;text-align:left;margin-left:373.2pt;margin-top:17.6pt;width:14.25pt;height:28.75pt;flip:y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53" o:spid="_x0000_s1120" type="#_x0000_t32" style="position:absolute;left:0;text-align:left;margin-left:346.2pt;margin-top:17.6pt;width:13.5pt;height:27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50" o:spid="_x0000_s1121" type="#_x0000_t32" style="position:absolute;left:0;text-align:left;margin-left:256.2pt;margin-top:17.6pt;width:15pt;height:28.1pt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4" o:spid="_x0000_s1122" type="#_x0000_t32" style="position:absolute;left:0;text-align:left;margin-left:95.15pt;margin-top:17.25pt;width:16.75pt;height:25.85pt;flip:y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2" o:spid="_x0000_s1123" type="#_x0000_t32" style="position:absolute;left:0;text-align:left;margin-left:43.2pt;margin-top:17.6pt;width:14.95pt;height:30.0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" strokecolor="#4579b8">
            <v:stroke endarrow="open"/>
          </v:shape>
        </w:pict>
      </w:r>
      <w:r>
        <w:rPr>
          <w:rFonts w:cs="Calibri"/>
          <w:sz w:val="32"/>
          <w:szCs w:val="32"/>
        </w:rPr>
        <w:t xml:space="preserve">  </w:t>
      </w:r>
      <w:r>
        <w:rPr>
          <w:noProof/>
          <w:lang w:eastAsia="ru-RU"/>
        </w:rPr>
        <w:pict>
          <v:shape id="Прямая со стрелкой 52" o:spid="_x0000_s1124" type="#_x0000_t32" style="position:absolute;left:0;text-align:left;margin-left:313.55pt;margin-top:17.6pt;width:19.55pt;height:30.05pt;flip:y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" strokecolor="#4579b8">
            <v:stroke endarrow="open"/>
          </v:shape>
        </w:pict>
      </w:r>
      <w:r w:rsidRPr="000417B6">
        <w:rPr>
          <w:rFonts w:cs="Calibri"/>
          <w:sz w:val="32"/>
          <w:szCs w:val="32"/>
        </w:rPr>
        <w:t xml:space="preserve">Д      </w:t>
      </w:r>
      <w:r>
        <w:rPr>
          <w:rFonts w:cs="Calibri"/>
          <w:sz w:val="32"/>
          <w:szCs w:val="32"/>
        </w:rPr>
        <w:t xml:space="preserve">    </w:t>
      </w:r>
      <w:r w:rsidRPr="000417B6">
        <w:rPr>
          <w:rFonts w:cs="Calibri"/>
          <w:sz w:val="32"/>
          <w:szCs w:val="32"/>
        </w:rPr>
        <w:t xml:space="preserve">у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б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д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р    </w:t>
      </w:r>
      <w:r>
        <w:rPr>
          <w:rFonts w:cs="Calibri"/>
          <w:sz w:val="32"/>
          <w:szCs w:val="32"/>
        </w:rPr>
        <w:t xml:space="preserve">         </w:t>
      </w:r>
      <w:r w:rsidRPr="000417B6">
        <w:rPr>
          <w:rFonts w:cs="Calibri"/>
          <w:sz w:val="32"/>
          <w:szCs w:val="32"/>
        </w:rPr>
        <w:t xml:space="preserve"> ж 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д     </w:t>
      </w: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н     </w:t>
      </w: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г.     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56" o:spid="_x0000_s1125" type="#_x0000_t32" style="position:absolute;left:0;text-align:left;margin-left:428.7pt;margin-top:.35pt;width:18.65pt;height:26.85pt;flip:y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55" o:spid="_x0000_s1126" type="#_x0000_t32" style="position:absolute;left:0;text-align:left;margin-left:400.95pt;margin-top:.35pt;width:14.85pt;height:27.4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51" o:spid="_x0000_s1127" type="#_x0000_t32" style="position:absolute;left:0;text-align:left;margin-left:281.9pt;margin-top:.35pt;width:17.4pt;height:26.9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9" o:spid="_x0000_s1128" type="#_x0000_t32" style="position:absolute;left:0;text-align:left;margin-left:224.7pt;margin-top:2.6pt;width:14.25pt;height:23.2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8" o:spid="_x0000_s1129" type="#_x0000_t32" style="position:absolute;left:0;text-align:left;margin-left:197.7pt;margin-top:.35pt;width:12.8pt;height:26.2pt;flip:y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7" o:spid="_x0000_s1130" type="#_x0000_t32" style="position:absolute;left:0;text-align:left;margin-left:170.1pt;margin-top:2.2pt;width:12.55pt;height:25.1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6" o:spid="_x0000_s1131" type="#_x0000_t32" style="position:absolute;left:0;text-align:left;margin-left:142.3pt;margin-top:.35pt;width:16.5pt;height:23.9pt;flip:y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5" o:spid="_x0000_s1132" type="#_x0000_t32" style="position:absolute;left:0;text-align:left;margin-left:117.75pt;margin-top:.35pt;width:13.25pt;height:25.8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3" o:spid="_x0000_s1133" type="#_x0000_t32" style="position:absolute;left:0;text-align:left;margin-left:64.2pt;margin-top:2.6pt;width:16.9pt;height:21.3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41" o:spid="_x0000_s1134" type="#_x0000_t32" style="position:absolute;left:0;text-align:left;margin-left:14.75pt;margin-top:.7pt;width:14.65pt;height:25.1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" strokecolor="#4579b8">
            <v:stroke endarrow="open"/>
          </v:shape>
        </w:pict>
      </w:r>
      <w:r w:rsidRPr="000417B6">
        <w:rPr>
          <w:rFonts w:cs="Calibri"/>
          <w:sz w:val="32"/>
          <w:szCs w:val="32"/>
        </w:rPr>
        <w:t xml:space="preserve">   </w:t>
      </w:r>
      <w:r>
        <w:rPr>
          <w:rFonts w:cs="Calibri"/>
          <w:sz w:val="32"/>
          <w:szCs w:val="32"/>
        </w:rPr>
        <w:t xml:space="preserve">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 р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ж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 а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о    </w:t>
      </w:r>
      <w:r>
        <w:rPr>
          <w:rFonts w:cs="Calibri"/>
          <w:sz w:val="32"/>
          <w:szCs w:val="32"/>
        </w:rPr>
        <w:t xml:space="preserve">         </w:t>
      </w:r>
      <w:r w:rsidRPr="000417B6">
        <w:rPr>
          <w:rFonts w:cs="Calibri"/>
          <w:sz w:val="32"/>
          <w:szCs w:val="32"/>
        </w:rPr>
        <w:t xml:space="preserve"> о    </w:t>
      </w: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  е 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е     </w:t>
      </w: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е   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39" o:spid="_x0000_s1135" type="#_x0000_t32" style="position:absolute;left:0;text-align:left;margin-left:416pt;margin-top:15.55pt;width:16.1pt;height:32.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7" o:spid="_x0000_s1136" type="#_x0000_t32" style="position:absolute;left:0;text-align:left;margin-left:369.45pt;margin-top:17.45pt;width:14pt;height:25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4" o:spid="_x0000_s1137" type="#_x0000_t32" style="position:absolute;left:0;text-align:left;margin-left:291.45pt;margin-top:18pt;width:13.35pt;height:25.05pt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3" o:spid="_x0000_s1138" type="#_x0000_t32" style="position:absolute;left:0;text-align:left;margin-left:260.7pt;margin-top:17.45pt;width:15.55pt;height:29.2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0" o:spid="_x0000_s1139" type="#_x0000_t32" style="position:absolute;left:0;text-align:left;margin-left:187.2pt;margin-top:18.3pt;width:10.5pt;height:22.9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2" o:spid="_x0000_s1140" type="#_x0000_t32" style="position:absolute;left:0;text-align:left;margin-left:232.2pt;margin-top:15.2pt;width:16.5pt;height:30.4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9" o:spid="_x0000_s1141" type="#_x0000_t32" style="position:absolute;left:0;text-align:left;margin-left:163.1pt;margin-top:14.65pt;width:13.25pt;height:32.8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8" o:spid="_x0000_s1142" type="#_x0000_t32" style="position:absolute;left:0;text-align:left;margin-left:135.3pt;margin-top:18.2pt;width:10.9pt;height:28.9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7" o:spid="_x0000_s1143" type="#_x0000_t32" style="position:absolute;left:0;text-align:left;margin-left:106.95pt;margin-top:18.95pt;width:14.25pt;height:29.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6" o:spid="_x0000_s1144" type="#_x0000_t32" style="position:absolute;left:0;text-align:left;margin-left:77.4pt;margin-top:16.3pt;width:16.05pt;height:32.85pt;flip:y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5" o:spid="_x0000_s1145" type="#_x0000_t32" style="position:absolute;left:0;text-align:left;margin-left:55.2pt;margin-top:16.7pt;width:13.3pt;height:30.4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4" o:spid="_x0000_s1146" type="#_x0000_t32" style="position:absolute;left:0;text-align:left;margin-left:34.95pt;margin-top:18.2pt;width:11.2pt;height:21.7pt;flip:y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3" o:spid="_x0000_s1147" type="#_x0000_t32" style="position:absolute;left:0;text-align:left;margin-left:13.7pt;margin-top:14.8pt;width:11.85pt;height:24.4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" strokecolor="#4579b8">
            <v:stroke endarrow="open"/>
          </v:shape>
        </w:pict>
      </w:r>
      <w:r>
        <w:rPr>
          <w:rFonts w:cs="Calibri"/>
          <w:sz w:val="32"/>
          <w:szCs w:val="32"/>
        </w:rPr>
        <w:t xml:space="preserve">   </w:t>
      </w:r>
      <w:r w:rsidRPr="000417B6">
        <w:rPr>
          <w:rFonts w:cs="Calibri"/>
          <w:sz w:val="32"/>
          <w:szCs w:val="32"/>
        </w:rPr>
        <w:t xml:space="preserve">З     </w:t>
      </w:r>
      <w:r>
        <w:rPr>
          <w:rFonts w:cs="Calibri"/>
          <w:sz w:val="32"/>
          <w:szCs w:val="32"/>
        </w:rPr>
        <w:t xml:space="preserve">  </w:t>
      </w:r>
      <w:r w:rsidRPr="000417B6">
        <w:rPr>
          <w:rFonts w:cs="Calibri"/>
          <w:sz w:val="32"/>
          <w:szCs w:val="32"/>
        </w:rPr>
        <w:t xml:space="preserve">о  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о    </w:t>
      </w:r>
      <w:r>
        <w:rPr>
          <w:rFonts w:cs="Calibri"/>
          <w:sz w:val="32"/>
          <w:szCs w:val="32"/>
        </w:rPr>
        <w:t xml:space="preserve">         </w:t>
      </w:r>
      <w:r w:rsidRPr="000417B6">
        <w:rPr>
          <w:rFonts w:cs="Calibri"/>
          <w:sz w:val="32"/>
          <w:szCs w:val="32"/>
        </w:rPr>
        <w:t xml:space="preserve">ь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д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р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ж 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б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 г     </w:t>
      </w:r>
      <w:r>
        <w:rPr>
          <w:rFonts w:cs="Calibri"/>
          <w:sz w:val="32"/>
          <w:szCs w:val="32"/>
        </w:rPr>
        <w:t xml:space="preserve"> 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38" o:spid="_x0000_s1148" type="#_x0000_t32" style="position:absolute;left:0;text-align:left;margin-left:397.2pt;margin-top:3.2pt;width:11.4pt;height:20.55pt;flip:y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6" o:spid="_x0000_s1149" type="#_x0000_t32" style="position:absolute;left:0;text-align:left;margin-left:345.5pt;margin-top:1.4pt;width:13.3pt;height:2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5" o:spid="_x0000_s1150" type="#_x0000_t32" style="position:absolute;left:0;text-align:left;margin-left:316.2pt;margin-top:1.7pt;width:15pt;height:26.7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31" o:spid="_x0000_s1151" type="#_x0000_t32" style="position:absolute;left:0;text-align:left;margin-left:210.6pt;margin-top:1.55pt;width:9.1pt;height:24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" strokecolor="#4579b8">
            <v:stroke endarrow="open"/>
          </v:shape>
        </w:pict>
      </w:r>
      <w:r w:rsidRPr="000417B6">
        <w:rPr>
          <w:rFonts w:cs="Calibri"/>
          <w:sz w:val="32"/>
          <w:szCs w:val="32"/>
        </w:rPr>
        <w:t xml:space="preserve">   </w:t>
      </w: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202" o:spid="_x0000_s1152" type="#_x0000_t32" style="position:absolute;left:0;text-align:left;margin-left:475.95pt;margin-top:8.85pt;width:19.5pt;height:.9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" strokecolor="#4579b8">
            <v:stroke endarrow="open"/>
          </v:shape>
        </w:pic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д     </w:t>
      </w:r>
      <w:r>
        <w:rPr>
          <w:rFonts w:cs="Calibri"/>
          <w:sz w:val="32"/>
          <w:szCs w:val="32"/>
        </w:rPr>
        <w:t xml:space="preserve">   </w:t>
      </w:r>
      <w:r w:rsidRPr="000417B6">
        <w:rPr>
          <w:rFonts w:cs="Calibri"/>
          <w:sz w:val="32"/>
          <w:szCs w:val="32"/>
        </w:rPr>
        <w:t xml:space="preserve"> р     </w:t>
      </w:r>
      <w:r>
        <w:rPr>
          <w:rFonts w:cs="Calibri"/>
          <w:sz w:val="32"/>
          <w:szCs w:val="32"/>
        </w:rPr>
        <w:t xml:space="preserve">        </w:t>
      </w:r>
      <w:r w:rsidRPr="000417B6">
        <w:rPr>
          <w:rFonts w:cs="Calibri"/>
          <w:sz w:val="32"/>
          <w:szCs w:val="32"/>
        </w:rPr>
        <w:t xml:space="preserve">в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е 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о    </w:t>
      </w:r>
      <w:r>
        <w:rPr>
          <w:rFonts w:cs="Calibri"/>
          <w:sz w:val="32"/>
          <w:szCs w:val="32"/>
        </w:rPr>
        <w:t xml:space="preserve">         </w:t>
      </w:r>
      <w:r w:rsidRPr="000417B6">
        <w:rPr>
          <w:rFonts w:cs="Calibri"/>
          <w:sz w:val="32"/>
          <w:szCs w:val="32"/>
        </w:rPr>
        <w:t xml:space="preserve"> о 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е 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 xml:space="preserve">о    </w:t>
      </w:r>
      <w:r>
        <w:rPr>
          <w:rFonts w:cs="Calibri"/>
          <w:sz w:val="32"/>
          <w:szCs w:val="32"/>
        </w:rPr>
        <w:t xml:space="preserve">       </w:t>
      </w:r>
      <w:r w:rsidRPr="000417B6">
        <w:rPr>
          <w:rFonts w:cs="Calibri"/>
          <w:sz w:val="32"/>
          <w:szCs w:val="32"/>
        </w:rPr>
        <w:t xml:space="preserve">а    </w:t>
      </w:r>
      <w:r>
        <w:rPr>
          <w:rFonts w:cs="Calibri"/>
          <w:sz w:val="32"/>
          <w:szCs w:val="32"/>
        </w:rPr>
        <w:t xml:space="preserve">     </w:t>
      </w: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B15DC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shape id="Прямая со стрелкой 22" o:spid="_x0000_s1153" type="#_x0000_t32" style="position:absolute;left:0;text-align:left;margin-left:87.55pt;margin-top:12.65pt;width:18.4pt;height:19.65pt;flip:y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0" o:spid="_x0000_s1154" type="#_x0000_t32" style="position:absolute;left:0;text-align:left;margin-left:59.8pt;margin-top:15.85pt;width:16.7pt;height:13.3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21" o:spid="_x0000_s1155" type="#_x0000_t32" style="position:absolute;left:0;text-align:left;margin-left:38.7pt;margin-top:15.85pt;width:12.75pt;height:16.3pt;flip:y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" strokecolor="#4579b8">
            <v:stroke endarrow="open"/>
          </v:shape>
        </w:pict>
      </w:r>
      <w:r>
        <w:rPr>
          <w:noProof/>
          <w:lang w:eastAsia="ru-RU"/>
        </w:rPr>
        <w:pict>
          <v:shape id="Прямая со стрелкой 19" o:spid="_x0000_s1156" type="#_x0000_t32" style="position:absolute;left:0;text-align:left;margin-left:6.45pt;margin-top:15.75pt;width:18.85pt;height:16.6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" strokecolor="#4579b8">
            <v:stroke endarrow="open"/>
          </v:shape>
        </w:pict>
      </w:r>
      <w:r>
        <w:rPr>
          <w:rFonts w:cs="Calibri"/>
          <w:sz w:val="32"/>
          <w:szCs w:val="32"/>
        </w:rPr>
        <w:t>т            т              а.</w:t>
      </w:r>
    </w:p>
    <w:p w:rsidR="002B15DC" w:rsidRPr="000417B6" w:rsidRDefault="002B15DC" w:rsidP="0070226A">
      <w:pPr>
        <w:spacing w:after="0" w:line="240" w:lineRule="auto"/>
        <w:jc w:val="both"/>
        <w:rPr>
          <w:rFonts w:cs="Calibri"/>
          <w:sz w:val="32"/>
          <w:szCs w:val="32"/>
        </w:rPr>
      </w:pPr>
      <w:r w:rsidRPr="000417B6">
        <w:rPr>
          <w:rFonts w:cs="Calibri"/>
          <w:sz w:val="32"/>
          <w:szCs w:val="32"/>
        </w:rPr>
        <w:t xml:space="preserve">   </w:t>
      </w:r>
      <w:r>
        <w:rPr>
          <w:rFonts w:cs="Calibri"/>
          <w:sz w:val="32"/>
          <w:szCs w:val="32"/>
        </w:rPr>
        <w:t xml:space="preserve">     </w:t>
      </w:r>
      <w:r w:rsidRPr="000417B6">
        <w:rPr>
          <w:rFonts w:cs="Calibri"/>
          <w:sz w:val="32"/>
          <w:szCs w:val="32"/>
        </w:rPr>
        <w:t xml:space="preserve">с     </w:t>
      </w:r>
      <w:r>
        <w:rPr>
          <w:rFonts w:cs="Calibri"/>
          <w:sz w:val="32"/>
          <w:szCs w:val="32"/>
        </w:rPr>
        <w:t xml:space="preserve">      </w:t>
      </w:r>
      <w:r w:rsidRPr="000417B6">
        <w:rPr>
          <w:rFonts w:cs="Calibri"/>
          <w:sz w:val="32"/>
          <w:szCs w:val="32"/>
        </w:rPr>
        <w:t>в</w:t>
      </w:r>
    </w:p>
    <w:p w:rsidR="002B15DC" w:rsidRPr="00681438" w:rsidRDefault="002B15DC" w:rsidP="00681438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32"/>
          <w:szCs w:val="32"/>
        </w:rPr>
        <w:t xml:space="preserve">  </w:t>
      </w:r>
      <w:r w:rsidRPr="00681438">
        <w:rPr>
          <w:rFonts w:cs="Calibri"/>
          <w:b/>
          <w:sz w:val="32"/>
          <w:szCs w:val="32"/>
        </w:rPr>
        <w:t>5. Прочитай пословицы.</w:t>
      </w:r>
    </w:p>
    <w:p w:rsidR="002B15DC" w:rsidRDefault="002B15DC" w:rsidP="00681438">
      <w:pPr>
        <w:spacing w:after="0" w:line="240" w:lineRule="auto"/>
        <w:jc w:val="both"/>
        <w:rPr>
          <w:rFonts w:cs="Calibri"/>
          <w:b/>
          <w:i/>
          <w:sz w:val="28"/>
          <w:szCs w:val="28"/>
          <w:u w:val="single"/>
        </w:rPr>
      </w:pPr>
      <w:r w:rsidRPr="006B3F34">
        <w:rPr>
          <w:noProof/>
          <w:lang w:eastAsia="ru-RU"/>
        </w:rPr>
        <w:pict>
          <v:shape id="Рисунок 171" o:spid="_x0000_i1034" type="#_x0000_t75" style="width:233.25pt;height:152.25pt;visibility:visible">
            <v:imagedata r:id="rId14" o:title="" croptop="3454f" cropbottom="24462f" cropleft="2779f"/>
          </v:shape>
        </w:pict>
      </w:r>
    </w:p>
    <w:p w:rsidR="002B15DC" w:rsidRDefault="002B15DC" w:rsidP="00681438">
      <w:pPr>
        <w:spacing w:after="0" w:line="240" w:lineRule="auto"/>
        <w:jc w:val="both"/>
        <w:rPr>
          <w:rFonts w:cs="Calibri"/>
          <w:b/>
          <w:i/>
          <w:sz w:val="28"/>
          <w:szCs w:val="28"/>
          <w:u w:val="single"/>
        </w:rPr>
      </w:pPr>
    </w:p>
    <w:p w:rsidR="002B15DC" w:rsidRPr="00681438" w:rsidRDefault="002B15DC" w:rsidP="00681438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6. Прочитай пословицы с прикрытой верхней частью.</w:t>
      </w:r>
    </w:p>
    <w:p w:rsidR="002B15DC" w:rsidRPr="00681438" w:rsidRDefault="002B15DC" w:rsidP="00681438">
      <w:pPr>
        <w:spacing w:after="0" w:line="240" w:lineRule="auto"/>
        <w:rPr>
          <w:rFonts w:cs="Calibri"/>
          <w:b/>
          <w:i/>
          <w:sz w:val="28"/>
          <w:szCs w:val="28"/>
          <w:u w:val="single"/>
        </w:rPr>
      </w:pPr>
      <w:r w:rsidRPr="006B3F34">
        <w:rPr>
          <w:noProof/>
          <w:lang w:eastAsia="ru-RU"/>
        </w:rPr>
        <w:pict>
          <v:shape id="Рисунок 177" o:spid="_x0000_i1035" type="#_x0000_t75" style="width:233.25pt;height:202.5pt;visibility:visible">
            <v:imagedata r:id="rId15" o:title="" croptop="5809f" cropbottom="16398f" cropleft="1377f" cropright="7944f"/>
          </v:shape>
        </w:pict>
      </w:r>
    </w:p>
    <w:p w:rsidR="002B15DC" w:rsidRPr="00F738AB" w:rsidRDefault="002B15DC" w:rsidP="006F1EBD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b/>
          <w:i/>
          <w:sz w:val="28"/>
          <w:szCs w:val="28"/>
          <w:u w:val="single"/>
        </w:rPr>
        <w:t>ЗАДАНИЯ  НА УРОВНЕ ТЕКСТА.</w:t>
      </w:r>
      <w:r w:rsidRPr="00F738AB">
        <w:rPr>
          <w:rFonts w:cs="Calibri"/>
          <w:b/>
          <w:i/>
          <w:sz w:val="28"/>
          <w:szCs w:val="28"/>
          <w:u w:val="single"/>
          <w:lang w:val="en-US"/>
        </w:rPr>
        <w:t>V</w:t>
      </w:r>
      <w:r w:rsidRPr="00F738AB">
        <w:rPr>
          <w:rFonts w:cs="Calibri"/>
          <w:b/>
          <w:i/>
          <w:sz w:val="28"/>
          <w:szCs w:val="28"/>
          <w:u w:val="single"/>
        </w:rPr>
        <w:t>этап.</w:t>
      </w: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1. </w:t>
      </w:r>
      <w:r w:rsidRPr="00681438">
        <w:rPr>
          <w:rFonts w:cs="Calibri"/>
          <w:b/>
          <w:sz w:val="28"/>
          <w:szCs w:val="28"/>
        </w:rPr>
        <w:t>Прочитай предложения текста справа налево.</w:t>
      </w: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йытсашУ  жё.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>?кёревз аз отэ отЧ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 xml:space="preserve"> .иглоВ икер то окзилб но тёвиЖ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>.хынтовиж хикьнелам тсЕ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>.ырон еижуч теавытавхаз отсаЧ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 xml:space="preserve">.жё йынчыбО </w:t>
      </w:r>
    </w:p>
    <w:p w:rsidR="002B15DC" w:rsidRPr="00681438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681438">
        <w:rPr>
          <w:rFonts w:cs="Calibri"/>
          <w:sz w:val="28"/>
          <w:szCs w:val="28"/>
        </w:rPr>
        <w:t>.еишьлоб ишу окьлоТ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F738AB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 xml:space="preserve">2. Выдели слова и предложения в слитном тексте. </w:t>
      </w:r>
    </w:p>
    <w:p w:rsidR="002B15DC" w:rsidRPr="00681438" w:rsidRDefault="002B15DC" w:rsidP="0070226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Енот.</w:t>
      </w:r>
    </w:p>
    <w:p w:rsidR="002B15DC" w:rsidRPr="00F738AB" w:rsidRDefault="002B15DC" w:rsidP="00681438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Енотживойивесёлыйзверьночамивыходитнаохотучастотаскаеткурднёмспитнадеревеонумеетдажесползатьпосукуенотлюбитловитьрыбпередедойонмоетдобычузаэтоегопрозвалиполоскуном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</w:p>
    <w:p w:rsidR="002B15DC" w:rsidRPr="00681438" w:rsidRDefault="002B15DC" w:rsidP="0070226A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Ящерица песчанка.</w:t>
      </w:r>
    </w:p>
    <w:p w:rsidR="002B15DC" w:rsidRPr="00F738AB" w:rsidRDefault="002B15DC" w:rsidP="00D24193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Ящерицапесчанкавсюжизньвпескеживётеёсамукакбудтоизпескаслепилиицветунеёпесчаныйтолькохвостистоитторчком.</w:t>
      </w:r>
    </w:p>
    <w:p w:rsidR="002B15DC" w:rsidRPr="00681438" w:rsidRDefault="002B15DC" w:rsidP="00D24193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Тюленята.</w:t>
      </w:r>
    </w:p>
    <w:p w:rsidR="002B15DC" w:rsidRPr="00F738AB" w:rsidRDefault="002B15DC" w:rsidP="0070226A">
      <w:pPr>
        <w:spacing w:after="0" w:line="240" w:lineRule="auto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Малышисрождениялежатнаголомльдуноонинеболеютмамыихкормятжирнымолокомзамесяцдетёнышитяжелеютвпятьраз.</w:t>
      </w:r>
    </w:p>
    <w:p w:rsidR="002B15DC" w:rsidRPr="00681438" w:rsidRDefault="002B15DC" w:rsidP="00681438">
      <w:pPr>
        <w:spacing w:after="0" w:line="240" w:lineRule="auto"/>
        <w:jc w:val="right"/>
        <w:rPr>
          <w:rFonts w:cs="Calibri"/>
          <w:strike/>
          <w:sz w:val="28"/>
          <w:szCs w:val="28"/>
        </w:rPr>
      </w:pPr>
      <w:r w:rsidRPr="00F738AB">
        <w:rPr>
          <w:rFonts w:cs="Calibri"/>
          <w:sz w:val="28"/>
          <w:szCs w:val="28"/>
        </w:rPr>
        <w:t>По Н. Сладкову.</w:t>
      </w:r>
    </w:p>
    <w:p w:rsidR="002B15DC" w:rsidRPr="00F738AB" w:rsidRDefault="002B15DC" w:rsidP="00845776">
      <w:pPr>
        <w:spacing w:after="0" w:line="240" w:lineRule="auto"/>
        <w:ind w:left="360"/>
        <w:rPr>
          <w:rFonts w:cs="Calibri"/>
          <w:b/>
          <w:sz w:val="28"/>
          <w:szCs w:val="28"/>
        </w:rPr>
      </w:pPr>
    </w:p>
    <w:p w:rsidR="002B15DC" w:rsidRPr="00F738AB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3.</w:t>
      </w:r>
      <w:r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Дополни окончания, прочитай рассказ.</w:t>
      </w:r>
    </w:p>
    <w:p w:rsidR="002B15DC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b/>
          <w:sz w:val="32"/>
          <w:szCs w:val="32"/>
        </w:rPr>
      </w:pPr>
    </w:p>
    <w:p w:rsidR="002B15DC" w:rsidRPr="00294A25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b/>
          <w:sz w:val="32"/>
          <w:szCs w:val="32"/>
        </w:rPr>
      </w:pPr>
      <w:r w:rsidRPr="00294A25">
        <w:rPr>
          <w:rFonts w:cs="Calibri"/>
          <w:b/>
          <w:sz w:val="32"/>
          <w:szCs w:val="32"/>
        </w:rPr>
        <w:t>Лакомки.</w:t>
      </w:r>
    </w:p>
    <w:p w:rsidR="002B15DC" w:rsidRPr="00294A25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32"/>
          <w:szCs w:val="32"/>
        </w:rPr>
      </w:pPr>
      <w:r>
        <w:rPr>
          <w:noProof/>
          <w:lang w:eastAsia="ru-RU"/>
        </w:rPr>
        <w:pict>
          <v:rect id="Прямоугольник 6" o:spid="_x0000_s1157" style="position:absolute;left:0;text-align:left;margin-left:437.95pt;margin-top:63.8pt;width:20.25pt;height:16.05pt;z-index:25167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14" o:spid="_x0000_s1158" style="position:absolute;left:0;text-align:left;margin-left:395.2pt;margin-top:81.6pt;width:16.5pt;height:17.3pt;z-index:25168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166" o:spid="_x0000_s1159" style="position:absolute;left:0;text-align:left;margin-left:333.95pt;margin-top:81.15pt;width:19.5pt;height:15.3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9" o:spid="_x0000_s1160" style="position:absolute;left:0;text-align:left;margin-left:327.05pt;margin-top:62.8pt;width:16.35pt;height:15.3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12" o:spid="_x0000_s1161" style="position:absolute;left:0;text-align:left;margin-left:309.45pt;margin-top:7pt;width:17.15pt;height:11.4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3" o:spid="_x0000_s1162" style="position:absolute;left:0;text-align:left;margin-left:188.95pt;margin-top:4.45pt;width:24.75pt;height:15.1pt;z-index:25173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5" o:spid="_x0000_s1163" style="position:absolute;left:0;text-align:left;margin-left:144.05pt;margin-top:43.95pt;width:24pt;height:16.45pt;z-index:25167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18" o:spid="_x0000_s1164" style="position:absolute;left:0;text-align:left;margin-left:209.1pt;margin-top:98.55pt;width:21.75pt;height:21pt;flip:y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15" o:spid="_x0000_s1165" style="position:absolute;left:0;text-align:left;margin-left:167.7pt;margin-top:81.6pt;width:18pt;height:15pt;z-index:25168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13" o:spid="_x0000_s1166" style="position:absolute;left:0;text-align:left;margin-left:108.2pt;margin-top:96.9pt;width:21pt;height:20.05pt;z-index:25167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" fillcolor="#4f81bd" strokecolor="#243f60" strokeweight="2pt"/>
        </w:pict>
      </w:r>
      <w:r>
        <w:rPr>
          <w:noProof/>
          <w:lang w:eastAsia="ru-RU"/>
        </w:rPr>
        <w:pict>
          <v:rect id="Прямоугольник 16" o:spid="_x0000_s1167" style="position:absolute;left:0;text-align:left;margin-left:34.2pt;margin-top:120.15pt;width:17.25pt;height:18pt;z-index:25168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" fillcolor="#4f81bd" strokecolor="#243f60" strokeweight="2pt">
            <v:textbox>
              <w:txbxContent>
                <w:p w:rsidR="002B15DC" w:rsidRDefault="002B15DC" w:rsidP="00AE371C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168" style="position:absolute;left:0;text-align:left;margin-left:445.35pt;margin-top:41.4pt;width:21.75pt;height:14.25pt;flip:x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203" o:spid="_x0000_s1169" style="position:absolute;left:0;text-align:left;margin-left:276.8pt;margin-top:116.95pt;width:18pt;height:15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17" o:spid="_x0000_s1170" style="position:absolute;left:0;text-align:left;margin-left:469.95pt;margin-top:79.6pt;width:21.75pt;height:18.8pt;z-index:251683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11" o:spid="_x0000_s1171" style="position:absolute;left:0;text-align:left;margin-left:129.05pt;margin-top:24.65pt;width:21.05pt;height:12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8" o:spid="_x0000_s1172" style="position:absolute;left:0;text-align:left;margin-left:193.2pt;margin-top:41.15pt;width:18.2pt;height:14.25pt;z-index:25167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" fillcolor="#4f81bd" strokecolor="#243f60" strokeweight="2pt"/>
        </w:pict>
      </w:r>
      <w:r>
        <w:rPr>
          <w:noProof/>
          <w:lang w:eastAsia="ru-RU"/>
        </w:rPr>
        <w:pict>
          <v:rect id="Прямоугольник 4" o:spid="_x0000_s1173" style="position:absolute;left:0;text-align:left;margin-left:448.2pt;margin-top:1.4pt;width:15.2pt;height:15.1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" fillcolor="#4f81bd" strokecolor="#243f60" strokeweight="2pt"/>
        </w:pict>
      </w:r>
      <w:r>
        <w:rPr>
          <w:noProof/>
          <w:lang w:eastAsia="ru-RU"/>
        </w:rPr>
        <w:pict>
          <v:rect id="Прямоугольник 7" o:spid="_x0000_s1174" style="position:absolute;left:0;text-align:left;margin-left:469.95pt;margin-top:23.15pt;width:17.25pt;height:13.5pt;z-index:2516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" fillcolor="#4f81bd" strokecolor="#243f60" strokeweight="2pt"/>
        </w:pict>
      </w:r>
      <w:r w:rsidRPr="00294A25">
        <w:rPr>
          <w:rFonts w:cs="Calibri"/>
          <w:sz w:val="32"/>
          <w:szCs w:val="32"/>
        </w:rPr>
        <w:t>Вечером вышла медведиц</w:t>
      </w:r>
      <w:r w:rsidRPr="00294A25">
        <w:rPr>
          <w:rFonts w:cs="Calibri"/>
          <w:noProof/>
          <w:sz w:val="32"/>
          <w:szCs w:val="32"/>
          <w:lang w:eastAsia="ru-RU"/>
        </w:rPr>
        <w:t xml:space="preserve"> </w:t>
      </w:r>
      <w:r w:rsidRPr="00294A25">
        <w:rPr>
          <w:rFonts w:cs="Calibri"/>
          <w:sz w:val="32"/>
          <w:szCs w:val="32"/>
        </w:rPr>
        <w:t xml:space="preserve">    </w:t>
      </w:r>
      <w:r>
        <w:rPr>
          <w:rFonts w:cs="Calibri"/>
          <w:sz w:val="32"/>
          <w:szCs w:val="32"/>
        </w:rPr>
        <w:t xml:space="preserve"> </w:t>
      </w:r>
      <w:r w:rsidRPr="00294A25">
        <w:rPr>
          <w:rFonts w:cs="Calibri"/>
          <w:sz w:val="32"/>
          <w:szCs w:val="32"/>
        </w:rPr>
        <w:t xml:space="preserve">с медвежонк     на  лесную полян   </w:t>
      </w:r>
      <w:r>
        <w:rPr>
          <w:rFonts w:cs="Calibri"/>
          <w:sz w:val="32"/>
          <w:szCs w:val="32"/>
        </w:rPr>
        <w:t xml:space="preserve"> </w:t>
      </w:r>
      <w:r w:rsidRPr="00294A25">
        <w:rPr>
          <w:rFonts w:cs="Calibri"/>
          <w:sz w:val="32"/>
          <w:szCs w:val="32"/>
        </w:rPr>
        <w:t>, увидала муравьин       кучу. Захотелось ей муравьев поесть и малыш     угостить. В муравьин      к</w:t>
      </w:r>
      <w:r>
        <w:rPr>
          <w:rFonts w:cs="Calibri"/>
          <w:sz w:val="32"/>
          <w:szCs w:val="32"/>
        </w:rPr>
        <w:t xml:space="preserve">уч      сидел дятел. Услыхал он </w:t>
      </w:r>
      <w:r w:rsidRPr="00294A25">
        <w:rPr>
          <w:rFonts w:cs="Calibri"/>
          <w:sz w:val="32"/>
          <w:szCs w:val="32"/>
        </w:rPr>
        <w:t>медвед</w:t>
      </w:r>
      <w:r w:rsidRPr="00294A25">
        <w:rPr>
          <w:rFonts w:cs="Calibri"/>
          <w:noProof/>
          <w:sz w:val="32"/>
          <w:szCs w:val="32"/>
          <w:lang w:eastAsia="ru-RU"/>
        </w:rPr>
        <w:t xml:space="preserve"> </w:t>
      </w:r>
      <w:r>
        <w:rPr>
          <w:rFonts w:cs="Calibri"/>
          <w:sz w:val="32"/>
          <w:szCs w:val="32"/>
        </w:rPr>
        <w:t xml:space="preserve">    ,</w:t>
      </w:r>
      <w:r w:rsidRPr="00294A25">
        <w:rPr>
          <w:rFonts w:cs="Calibri"/>
          <w:sz w:val="32"/>
          <w:szCs w:val="32"/>
        </w:rPr>
        <w:t xml:space="preserve">   вспорхнул и улетел в лес. Подошла медведиц     к мурав</w:t>
      </w:r>
      <w:r>
        <w:rPr>
          <w:rFonts w:cs="Calibri"/>
          <w:sz w:val="32"/>
          <w:szCs w:val="32"/>
        </w:rPr>
        <w:t>ейник     и стала разгребать его лап    .</w:t>
      </w:r>
      <w:r w:rsidRPr="00294A25">
        <w:rPr>
          <w:rFonts w:cs="Calibri"/>
          <w:sz w:val="32"/>
          <w:szCs w:val="32"/>
        </w:rPr>
        <w:t>Раскопала и высунул      длинн     и красн      язык. Облепил      любопытн      муравьи язык. Медведица сразу съел</w:t>
      </w:r>
      <w:r>
        <w:rPr>
          <w:rFonts w:cs="Calibri"/>
          <w:sz w:val="32"/>
          <w:szCs w:val="32"/>
        </w:rPr>
        <w:t xml:space="preserve">   </w:t>
      </w:r>
      <w:r w:rsidRPr="00294A25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 их. </w:t>
      </w:r>
      <w:r w:rsidRPr="00294A25">
        <w:rPr>
          <w:rFonts w:cs="Calibri"/>
          <w:sz w:val="32"/>
          <w:szCs w:val="32"/>
        </w:rPr>
        <w:t>Смотрит на медведиц</w:t>
      </w:r>
      <w:r>
        <w:rPr>
          <w:rFonts w:cs="Calibri"/>
          <w:sz w:val="32"/>
          <w:szCs w:val="32"/>
        </w:rPr>
        <w:t xml:space="preserve">     </w:t>
      </w:r>
      <w:r w:rsidRPr="00294A25">
        <w:rPr>
          <w:rFonts w:cs="Calibri"/>
          <w:sz w:val="32"/>
          <w:szCs w:val="32"/>
        </w:rPr>
        <w:t>медвежонок, учится, удивляется.</w:t>
      </w:r>
    </w:p>
    <w:p w:rsidR="002B15DC" w:rsidRPr="00294A25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sz w:val="32"/>
          <w:szCs w:val="32"/>
        </w:rPr>
      </w:pPr>
    </w:p>
    <w:p w:rsidR="002B15DC" w:rsidRPr="00F738AB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sz w:val="28"/>
          <w:szCs w:val="28"/>
        </w:rPr>
        <w:t>4.</w:t>
      </w:r>
      <w:r>
        <w:rPr>
          <w:rFonts w:cs="Calibri"/>
          <w:b/>
          <w:sz w:val="28"/>
          <w:szCs w:val="28"/>
        </w:rPr>
        <w:t xml:space="preserve"> </w:t>
      </w:r>
      <w:r w:rsidRPr="00F738AB">
        <w:rPr>
          <w:rFonts w:cs="Calibri"/>
          <w:b/>
          <w:sz w:val="28"/>
          <w:szCs w:val="28"/>
        </w:rPr>
        <w:t>Прочитай рассказ 2 раза. Постарайся запомнить его.</w:t>
      </w:r>
    </w:p>
    <w:p w:rsidR="002B15DC" w:rsidRPr="00F738AB" w:rsidRDefault="002B15DC" w:rsidP="0070226A">
      <w:pPr>
        <w:pStyle w:val="ListParagraph"/>
        <w:spacing w:after="0" w:line="240" w:lineRule="auto"/>
        <w:ind w:left="1080"/>
        <w:jc w:val="center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>Храбрый ёж.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Был в лесу старый пень. Тут в дупле ёж сделал гнездо. В гнездо он натаскал травы. Стало тепло и мягко. Днём ёж спал, а вечером выходил на охоту.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Вот наступил вечер.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ab/>
        <w:t>Ёж проснулся и пошёл искать пищу. Не нашёл ничего и идёт домой. Вдруг он увидел змею. Ёж бросился на неё. Змея зашипела  и бросилась на ежа. Ёж не боится змей. Он разорвал змею и стал ужинать.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b/>
          <w:sz w:val="28"/>
          <w:szCs w:val="28"/>
        </w:rPr>
      </w:pPr>
      <w:r w:rsidRPr="00681438">
        <w:rPr>
          <w:rFonts w:cs="Calibri"/>
          <w:b/>
          <w:sz w:val="28"/>
          <w:szCs w:val="28"/>
        </w:rPr>
        <w:t>Прочитай тот же рассказ, вставляя по смыслу пропущенные слова.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Был в лесу старый ____. Тут в дупле ___ сделал гнездо. В гнездо он натаскал _____. Стало тепло и мягко. Днём ёж _____, а вечером выходил на _______.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 xml:space="preserve">Вот наступил _______. 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rPr>
          <w:rFonts w:cs="Calibri"/>
          <w:sz w:val="28"/>
          <w:szCs w:val="28"/>
        </w:rPr>
      </w:pPr>
      <w:r w:rsidRPr="00F738AB">
        <w:rPr>
          <w:rFonts w:cs="Calibri"/>
          <w:sz w:val="28"/>
          <w:szCs w:val="28"/>
        </w:rPr>
        <w:tab/>
        <w:t>Ёж проснулся и пошёл ______ пищу. Не нашёл _____ и идёт домой. Вдруг он увидел _____. Ёж бросился на неё. Змея ________  и бросилась на ежа. Ёж не ________ змей. Он разорвал _____ и стал _______.</w:t>
      </w: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b/>
          <w:noProof/>
          <w:sz w:val="28"/>
          <w:szCs w:val="28"/>
          <w:lang w:eastAsia="ru-RU"/>
        </w:rPr>
      </w:pPr>
    </w:p>
    <w:p w:rsidR="002B15DC" w:rsidRPr="00F738AB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b/>
          <w:sz w:val="28"/>
          <w:szCs w:val="28"/>
        </w:rPr>
      </w:pPr>
      <w:r w:rsidRPr="00F738AB">
        <w:rPr>
          <w:rFonts w:cs="Calibri"/>
          <w:b/>
          <w:noProof/>
          <w:sz w:val="28"/>
          <w:szCs w:val="28"/>
          <w:lang w:eastAsia="ru-RU"/>
        </w:rPr>
        <w:t>5.</w:t>
      </w:r>
      <w:r>
        <w:rPr>
          <w:rFonts w:cs="Calibri"/>
          <w:b/>
          <w:noProof/>
          <w:sz w:val="28"/>
          <w:szCs w:val="28"/>
          <w:lang w:eastAsia="ru-RU"/>
        </w:rPr>
        <w:t xml:space="preserve"> Прочитай текст с прикрытой верхней половинкой.</w:t>
      </w:r>
    </w:p>
    <w:p w:rsidR="002B15DC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b/>
          <w:sz w:val="28"/>
          <w:szCs w:val="28"/>
        </w:rPr>
      </w:pPr>
      <w:r w:rsidRPr="00782A5D">
        <w:rPr>
          <w:rFonts w:cs="Calibri"/>
          <w:noProof/>
          <w:sz w:val="28"/>
          <w:szCs w:val="28"/>
          <w:lang w:eastAsia="ru-RU"/>
        </w:rPr>
        <w:pict>
          <v:shape id="Рисунок 181" o:spid="_x0000_i1036" type="#_x0000_t75" style="width:327pt;height:238.5pt;visibility:visible">
            <v:imagedata r:id="rId16" o:title="" croptop="12527f"/>
          </v:shape>
        </w:pict>
      </w:r>
    </w:p>
    <w:p w:rsidR="002B15DC" w:rsidRPr="00681438" w:rsidRDefault="002B15DC" w:rsidP="0070226A">
      <w:pPr>
        <w:pStyle w:val="ListParagraph"/>
        <w:spacing w:after="0" w:line="240" w:lineRule="auto"/>
        <w:ind w:left="0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6. Прочитай рассказ с прикрытой нижней половинкой.</w:t>
      </w:r>
    </w:p>
    <w:p w:rsidR="002B15DC" w:rsidRDefault="002B15DC" w:rsidP="00EC7C31">
      <w:pPr>
        <w:spacing w:after="0" w:line="240" w:lineRule="auto"/>
        <w:jc w:val="both"/>
        <w:rPr>
          <w:rFonts w:cs="Calibri"/>
          <w:noProof/>
          <w:sz w:val="28"/>
          <w:szCs w:val="28"/>
          <w:lang w:eastAsia="ru-RU"/>
        </w:rPr>
      </w:pPr>
      <w:r w:rsidRPr="00782A5D">
        <w:rPr>
          <w:rFonts w:cs="Calibri"/>
          <w:b/>
          <w:noProof/>
          <w:sz w:val="28"/>
          <w:szCs w:val="28"/>
          <w:lang w:eastAsia="ru-RU"/>
        </w:rPr>
        <w:pict>
          <v:shape id="Рисунок 182" o:spid="_x0000_i1037" type="#_x0000_t75" style="width:339.75pt;height:233.25pt;visibility:visible">
            <v:imagedata r:id="rId17" o:title="" croptop="14877f"/>
          </v:shape>
        </w:pict>
      </w:r>
    </w:p>
    <w:p w:rsidR="002B15DC" w:rsidRPr="00F738AB" w:rsidRDefault="002B15DC" w:rsidP="00EC7C31">
      <w:pPr>
        <w:spacing w:after="0" w:line="240" w:lineRule="auto"/>
        <w:jc w:val="both"/>
        <w:rPr>
          <w:rFonts w:cs="Calibri"/>
          <w:noProof/>
          <w:sz w:val="28"/>
          <w:szCs w:val="28"/>
          <w:lang w:eastAsia="ru-RU"/>
        </w:rPr>
      </w:pPr>
    </w:p>
    <w:p w:rsidR="002B15DC" w:rsidRPr="00681438" w:rsidRDefault="002B15DC" w:rsidP="00681438">
      <w:pPr>
        <w:spacing w:after="0" w:line="240" w:lineRule="auto"/>
        <w:rPr>
          <w:rFonts w:cs="Calibri"/>
          <w:b/>
          <w:noProof/>
          <w:sz w:val="28"/>
          <w:szCs w:val="28"/>
          <w:lang w:eastAsia="ru-RU"/>
        </w:rPr>
      </w:pPr>
      <w:r w:rsidRPr="00681438">
        <w:rPr>
          <w:rFonts w:cs="Calibri"/>
          <w:b/>
          <w:noProof/>
          <w:sz w:val="28"/>
          <w:szCs w:val="28"/>
          <w:lang w:eastAsia="ru-RU"/>
        </w:rPr>
        <w:t xml:space="preserve">7. </w:t>
      </w:r>
      <w:r>
        <w:rPr>
          <w:rFonts w:cs="Calibri"/>
          <w:b/>
          <w:noProof/>
          <w:sz w:val="28"/>
          <w:szCs w:val="28"/>
          <w:lang w:eastAsia="ru-RU"/>
        </w:rPr>
        <w:t xml:space="preserve"> </w:t>
      </w:r>
      <w:r w:rsidRPr="00681438">
        <w:rPr>
          <w:rFonts w:cs="Calibri"/>
          <w:b/>
          <w:noProof/>
          <w:sz w:val="28"/>
          <w:szCs w:val="28"/>
          <w:lang w:eastAsia="ru-RU"/>
        </w:rPr>
        <w:t>Прочитай рассказы «Жирафы», «Гепард» с зашумленными предложениями.</w:t>
      </w:r>
    </w:p>
    <w:p w:rsidR="002B15DC" w:rsidRPr="00F738AB" w:rsidRDefault="002B15DC" w:rsidP="00EC7C31">
      <w:pPr>
        <w:spacing w:after="0" w:line="240" w:lineRule="auto"/>
        <w:jc w:val="both"/>
        <w:rPr>
          <w:rFonts w:cs="Calibri"/>
          <w:noProof/>
          <w:sz w:val="28"/>
          <w:szCs w:val="28"/>
          <w:lang w:eastAsia="ru-RU"/>
        </w:rPr>
      </w:pPr>
      <w:r w:rsidRPr="00782A5D">
        <w:rPr>
          <w:rFonts w:cs="Calibri"/>
          <w:noProof/>
          <w:sz w:val="28"/>
          <w:szCs w:val="28"/>
          <w:lang w:eastAsia="ru-RU"/>
        </w:rPr>
        <w:pict>
          <v:shape id="Рисунок 183" o:spid="_x0000_i1038" type="#_x0000_t75" style="width:403.5pt;height:315pt;visibility:visible">
            <v:imagedata r:id="rId18" o:title="" croptop="4790f" cropbottom="11683f"/>
          </v:shape>
        </w:pict>
      </w: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</w:p>
    <w:p w:rsidR="002B15DC" w:rsidRDefault="002B15DC" w:rsidP="00EC7C31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Используемая литература.</w:t>
      </w:r>
    </w:p>
    <w:p w:rsidR="002B15DC" w:rsidRPr="00CF0717" w:rsidRDefault="002B15DC" w:rsidP="00CF071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cs="Calibri"/>
          <w:color w:val="000000"/>
          <w:sz w:val="28"/>
          <w:szCs w:val="28"/>
          <w:shd w:val="clear" w:color="auto" w:fill="FFFFFF"/>
        </w:rPr>
      </w:pP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Обучающие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и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познавательные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диктанты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 xml:space="preserve"> по  </w:t>
      </w:r>
      <w:r w:rsidRPr="00CD4AFC">
        <w:rPr>
          <w:rFonts w:cs="Calibri"/>
          <w:color w:val="000000"/>
          <w:sz w:val="28"/>
          <w:szCs w:val="28"/>
          <w:shd w:val="clear" w:color="auto" w:fill="FFFFFF"/>
        </w:rPr>
        <w:t>русскому языку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color w:val="000000"/>
          <w:sz w:val="28"/>
          <w:szCs w:val="28"/>
          <w:shd w:val="clear" w:color="auto" w:fill="FFFFFF"/>
        </w:rPr>
        <w:t>Автор: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Узорова</w:t>
      </w:r>
      <w:r w:rsidRPr="00CD4AFC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D4AFC">
        <w:rPr>
          <w:rFonts w:cs="Calibri"/>
          <w:color w:val="000000"/>
          <w:sz w:val="28"/>
          <w:szCs w:val="28"/>
          <w:shd w:val="clear" w:color="auto" w:fill="FFFFFF"/>
        </w:rPr>
        <w:t>О.В.,</w:t>
      </w:r>
      <w:r w:rsidRPr="00CD4AFC">
        <w:rPr>
          <w:rFonts w:cs="Calibri"/>
          <w:bCs/>
          <w:color w:val="000000"/>
          <w:sz w:val="28"/>
          <w:szCs w:val="28"/>
          <w:shd w:val="clear" w:color="auto" w:fill="FFFFFF"/>
        </w:rPr>
        <w:t>Нефедова</w:t>
      </w:r>
      <w:r w:rsidRPr="00CF0717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F0717">
        <w:rPr>
          <w:rFonts w:cs="Calibri"/>
          <w:color w:val="000000"/>
          <w:sz w:val="28"/>
          <w:szCs w:val="28"/>
          <w:shd w:val="clear" w:color="auto" w:fill="FFFFFF"/>
        </w:rPr>
        <w:t>Е.А. Издательство: Астрель ISBN:</w:t>
      </w:r>
      <w:r w:rsidRPr="00CF0717">
        <w:rPr>
          <w:rStyle w:val="apple-converted-space"/>
          <w:rFonts w:cs="Calibri"/>
          <w:color w:val="000000"/>
          <w:sz w:val="28"/>
          <w:szCs w:val="28"/>
          <w:shd w:val="clear" w:color="auto" w:fill="FFFFFF"/>
        </w:rPr>
        <w:t> </w:t>
      </w:r>
      <w:r w:rsidRPr="00CF0717">
        <w:rPr>
          <w:rFonts w:cs="Calibri"/>
          <w:color w:val="000000"/>
          <w:sz w:val="28"/>
          <w:szCs w:val="28"/>
          <w:shd w:val="clear" w:color="auto" w:fill="FFFFFF"/>
        </w:rPr>
        <w:t>5-271-07889-2 Год издания: 2006</w:t>
      </w:r>
    </w:p>
    <w:p w:rsidR="002B15DC" w:rsidRPr="00724BEB" w:rsidRDefault="002B15DC" w:rsidP="00CF071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24BEB">
        <w:rPr>
          <w:rFonts w:cs="Calibri"/>
          <w:sz w:val="28"/>
          <w:szCs w:val="28"/>
          <w:shd w:val="clear" w:color="auto" w:fill="FFFFFF"/>
        </w:rPr>
        <w:t>Готовимся к школе. « Игры со звуками и буквами д/дошкольников 5-7 лет Автор-Крупенчук О.И. Издательство: Литера,2008</w:t>
      </w:r>
    </w:p>
    <w:p w:rsidR="002B15DC" w:rsidRPr="00724BEB" w:rsidRDefault="002B15DC" w:rsidP="00CF0717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724BEB">
        <w:rPr>
          <w:rFonts w:cs="Calibri"/>
          <w:sz w:val="28"/>
          <w:szCs w:val="28"/>
          <w:shd w:val="clear" w:color="auto" w:fill="FFFFFF"/>
        </w:rPr>
        <w:t xml:space="preserve">Сборник пословиц  и поговорок. </w:t>
      </w:r>
    </w:p>
    <w:p w:rsidR="002B15DC" w:rsidRPr="00724BEB" w:rsidRDefault="002B15DC" w:rsidP="00A8781F">
      <w:pPr>
        <w:pStyle w:val="NormalWeb"/>
        <w:numPr>
          <w:ilvl w:val="0"/>
          <w:numId w:val="33"/>
        </w:numPr>
        <w:shd w:val="clear" w:color="auto" w:fill="FFFFFF"/>
        <w:spacing w:line="255" w:lineRule="atLeast"/>
        <w:rPr>
          <w:rFonts w:ascii="Calibri" w:hAnsi="Calibri" w:cs="Calibri"/>
          <w:sz w:val="28"/>
          <w:szCs w:val="28"/>
        </w:rPr>
      </w:pPr>
      <w:r w:rsidRPr="00724BEB">
        <w:rPr>
          <w:rStyle w:val="Strong"/>
          <w:rFonts w:ascii="Calibri" w:hAnsi="Calibri" w:cs="Calibri"/>
          <w:b w:val="0"/>
          <w:sz w:val="28"/>
          <w:szCs w:val="28"/>
        </w:rPr>
        <w:t>Нарушения чтения и пути их коррекции у младших школьников.</w:t>
      </w:r>
      <w:r w:rsidRPr="00724BEB">
        <w:rPr>
          <w:rStyle w:val="apple-converted-space"/>
          <w:rFonts w:ascii="Calibri" w:hAnsi="Calibri" w:cs="Calibri"/>
          <w:sz w:val="28"/>
          <w:szCs w:val="28"/>
        </w:rPr>
        <w:t> </w:t>
      </w:r>
      <w:r w:rsidRPr="00724BEB">
        <w:rPr>
          <w:rFonts w:ascii="Calibri" w:hAnsi="Calibri" w:cs="Calibri"/>
          <w:sz w:val="28"/>
          <w:szCs w:val="28"/>
        </w:rPr>
        <w:t>Учебное пособие для студентов дефектологических факультетов. Автор:</w:t>
      </w:r>
      <w:r w:rsidRPr="00724BEB">
        <w:rPr>
          <w:rStyle w:val="apple-converted-space"/>
          <w:rFonts w:ascii="Calibri" w:hAnsi="Calibri" w:cs="Calibri"/>
          <w:sz w:val="28"/>
          <w:szCs w:val="28"/>
        </w:rPr>
        <w:t> </w:t>
      </w:r>
      <w:r w:rsidRPr="00724BEB">
        <w:rPr>
          <w:rStyle w:val="Strong"/>
          <w:rFonts w:ascii="Calibri" w:hAnsi="Calibri" w:cs="Calibri"/>
          <w:b w:val="0"/>
          <w:sz w:val="28"/>
          <w:szCs w:val="28"/>
        </w:rPr>
        <w:t xml:space="preserve">Лалаева Р.И. </w:t>
      </w:r>
      <w:r w:rsidRPr="00724BEB">
        <w:rPr>
          <w:rFonts w:ascii="Calibri" w:hAnsi="Calibri" w:cs="Calibri"/>
          <w:sz w:val="28"/>
          <w:szCs w:val="28"/>
        </w:rPr>
        <w:t>Издательство: Союз 2002</w:t>
      </w:r>
    </w:p>
    <w:p w:rsidR="002B15DC" w:rsidRPr="00A8781F" w:rsidRDefault="002B15DC" w:rsidP="00A8781F">
      <w:pPr>
        <w:spacing w:after="0" w:line="240" w:lineRule="auto"/>
        <w:ind w:left="360"/>
        <w:jc w:val="both"/>
        <w:rPr>
          <w:rFonts w:cs="Calibri"/>
          <w:b/>
          <w:sz w:val="28"/>
          <w:szCs w:val="28"/>
        </w:rPr>
      </w:pPr>
    </w:p>
    <w:sectPr w:rsidR="002B15DC" w:rsidRPr="00A8781F" w:rsidSect="00BF07CC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5DC" w:rsidRDefault="002B15DC" w:rsidP="00BB714D">
      <w:pPr>
        <w:spacing w:after="0" w:line="240" w:lineRule="auto"/>
      </w:pPr>
      <w:r>
        <w:separator/>
      </w:r>
    </w:p>
  </w:endnote>
  <w:endnote w:type="continuationSeparator" w:id="0">
    <w:p w:rsidR="002B15DC" w:rsidRDefault="002B15DC" w:rsidP="00BB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5DC" w:rsidRDefault="002B15DC" w:rsidP="00BB714D">
      <w:pPr>
        <w:spacing w:after="0" w:line="240" w:lineRule="auto"/>
      </w:pPr>
      <w:r>
        <w:separator/>
      </w:r>
    </w:p>
  </w:footnote>
  <w:footnote w:type="continuationSeparator" w:id="0">
    <w:p w:rsidR="002B15DC" w:rsidRDefault="002B15DC" w:rsidP="00BB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5DC" w:rsidRDefault="002B15DC">
    <w:pPr>
      <w:pStyle w:val="Header"/>
    </w:pPr>
    <w:fldSimple w:instr="PAGE   \* MERGEFORMAT">
      <w:r>
        <w:rPr>
          <w:noProof/>
        </w:rPr>
        <w:t>12</w:t>
      </w:r>
    </w:fldSimple>
  </w:p>
  <w:p w:rsidR="002B15DC" w:rsidRDefault="002B15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3288"/>
    <w:multiLevelType w:val="hybridMultilevel"/>
    <w:tmpl w:val="9B129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65885"/>
    <w:multiLevelType w:val="hybridMultilevel"/>
    <w:tmpl w:val="B5806436"/>
    <w:lvl w:ilvl="0" w:tplc="E47293FC">
      <w:start w:val="1"/>
      <w:numFmt w:val="decimal"/>
      <w:lvlText w:val="%1."/>
      <w:lvlJc w:val="left"/>
      <w:pPr>
        <w:ind w:left="142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62D2840"/>
    <w:multiLevelType w:val="hybridMultilevel"/>
    <w:tmpl w:val="B0C6163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93F21"/>
    <w:multiLevelType w:val="hybridMultilevel"/>
    <w:tmpl w:val="1ADCF0BC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9F5F03"/>
    <w:multiLevelType w:val="hybridMultilevel"/>
    <w:tmpl w:val="352C587A"/>
    <w:lvl w:ilvl="0" w:tplc="91FE35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331001"/>
    <w:multiLevelType w:val="hybridMultilevel"/>
    <w:tmpl w:val="31DE940E"/>
    <w:lvl w:ilvl="0" w:tplc="0D025D72">
      <w:start w:val="1"/>
      <w:numFmt w:val="decimal"/>
      <w:lvlText w:val="%1."/>
      <w:lvlJc w:val="left"/>
      <w:pPr>
        <w:ind w:left="1571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B46CF4"/>
    <w:multiLevelType w:val="hybridMultilevel"/>
    <w:tmpl w:val="45449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027A4"/>
    <w:multiLevelType w:val="hybridMultilevel"/>
    <w:tmpl w:val="0F7206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F7225"/>
    <w:multiLevelType w:val="hybridMultilevel"/>
    <w:tmpl w:val="AC721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D088A"/>
    <w:multiLevelType w:val="hybridMultilevel"/>
    <w:tmpl w:val="47A4C9C2"/>
    <w:lvl w:ilvl="0" w:tplc="E24C2BB8">
      <w:start w:val="8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294717"/>
    <w:multiLevelType w:val="hybridMultilevel"/>
    <w:tmpl w:val="4C361D80"/>
    <w:lvl w:ilvl="0" w:tplc="6E9CB0EE">
      <w:start w:val="1"/>
      <w:numFmt w:val="decimal"/>
      <w:lvlText w:val="%1."/>
      <w:lvlJc w:val="left"/>
      <w:pPr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95310A3"/>
    <w:multiLevelType w:val="hybridMultilevel"/>
    <w:tmpl w:val="F7C62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57C4F"/>
    <w:multiLevelType w:val="hybridMultilevel"/>
    <w:tmpl w:val="3FD89F56"/>
    <w:lvl w:ilvl="0" w:tplc="BD1C4A42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C268F7"/>
    <w:multiLevelType w:val="hybridMultilevel"/>
    <w:tmpl w:val="CACED41A"/>
    <w:lvl w:ilvl="0" w:tplc="C7D81D06">
      <w:start w:val="6"/>
      <w:numFmt w:val="decimal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2C52123E"/>
    <w:multiLevelType w:val="hybridMultilevel"/>
    <w:tmpl w:val="ACEC80CA"/>
    <w:lvl w:ilvl="0" w:tplc="154A1AA0">
      <w:start w:val="20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302FCC"/>
    <w:multiLevelType w:val="hybridMultilevel"/>
    <w:tmpl w:val="E0CA4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A7BCC"/>
    <w:multiLevelType w:val="hybridMultilevel"/>
    <w:tmpl w:val="13202952"/>
    <w:lvl w:ilvl="0" w:tplc="A95A7B06">
      <w:start w:val="7"/>
      <w:numFmt w:val="decimal"/>
      <w:lvlText w:val="%1."/>
      <w:lvlJc w:val="left"/>
      <w:pPr>
        <w:ind w:left="720" w:hanging="720"/>
      </w:pPr>
      <w:rPr>
        <w:rFonts w:cs="Times New Roman"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5251794"/>
    <w:multiLevelType w:val="hybridMultilevel"/>
    <w:tmpl w:val="AC806034"/>
    <w:lvl w:ilvl="0" w:tplc="86724AD8">
      <w:start w:val="11"/>
      <w:numFmt w:val="decimal"/>
      <w:lvlText w:val="%1."/>
      <w:lvlJc w:val="left"/>
      <w:pPr>
        <w:ind w:left="732" w:hanging="73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35F66D0F"/>
    <w:multiLevelType w:val="hybridMultilevel"/>
    <w:tmpl w:val="5C9AF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462965"/>
    <w:multiLevelType w:val="hybridMultilevel"/>
    <w:tmpl w:val="C7E068B2"/>
    <w:lvl w:ilvl="0" w:tplc="2BFCA6B4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8DE59F0"/>
    <w:multiLevelType w:val="hybridMultilevel"/>
    <w:tmpl w:val="2E84C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F4044"/>
    <w:multiLevelType w:val="hybridMultilevel"/>
    <w:tmpl w:val="685ACA98"/>
    <w:lvl w:ilvl="0" w:tplc="1B0CFB62">
      <w:start w:val="5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A6B4ACA"/>
    <w:multiLevelType w:val="hybridMultilevel"/>
    <w:tmpl w:val="E56AA3A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404F5F83"/>
    <w:multiLevelType w:val="hybridMultilevel"/>
    <w:tmpl w:val="38EC0D14"/>
    <w:lvl w:ilvl="0" w:tplc="8990E470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504820"/>
    <w:multiLevelType w:val="hybridMultilevel"/>
    <w:tmpl w:val="437C6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27171"/>
    <w:multiLevelType w:val="hybridMultilevel"/>
    <w:tmpl w:val="911C80B0"/>
    <w:lvl w:ilvl="0" w:tplc="7BA4B77C">
      <w:start w:val="1"/>
      <w:numFmt w:val="decimal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9697C49"/>
    <w:multiLevelType w:val="hybridMultilevel"/>
    <w:tmpl w:val="4DD68C26"/>
    <w:lvl w:ilvl="0" w:tplc="3BD61392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7F19BA"/>
    <w:multiLevelType w:val="hybridMultilevel"/>
    <w:tmpl w:val="E0687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9A6743"/>
    <w:multiLevelType w:val="hybridMultilevel"/>
    <w:tmpl w:val="715AF8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8F6BB2"/>
    <w:multiLevelType w:val="hybridMultilevel"/>
    <w:tmpl w:val="1C926328"/>
    <w:lvl w:ilvl="0" w:tplc="E24C2BB8">
      <w:start w:val="7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8D619C"/>
    <w:multiLevelType w:val="hybridMultilevel"/>
    <w:tmpl w:val="2BE6A412"/>
    <w:lvl w:ilvl="0" w:tplc="B7AE3322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E7041D"/>
    <w:multiLevelType w:val="hybridMultilevel"/>
    <w:tmpl w:val="A5EE3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BF6101"/>
    <w:multiLevelType w:val="hybridMultilevel"/>
    <w:tmpl w:val="7B724F1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16"/>
  </w:num>
  <w:num w:numId="6">
    <w:abstractNumId w:val="17"/>
  </w:num>
  <w:num w:numId="7">
    <w:abstractNumId w:val="21"/>
  </w:num>
  <w:num w:numId="8">
    <w:abstractNumId w:val="30"/>
  </w:num>
  <w:num w:numId="9">
    <w:abstractNumId w:val="12"/>
  </w:num>
  <w:num w:numId="10">
    <w:abstractNumId w:val="5"/>
  </w:num>
  <w:num w:numId="11">
    <w:abstractNumId w:val="14"/>
  </w:num>
  <w:num w:numId="12">
    <w:abstractNumId w:val="9"/>
  </w:num>
  <w:num w:numId="13">
    <w:abstractNumId w:val="23"/>
  </w:num>
  <w:num w:numId="14">
    <w:abstractNumId w:val="29"/>
  </w:num>
  <w:num w:numId="15">
    <w:abstractNumId w:val="19"/>
  </w:num>
  <w:num w:numId="16">
    <w:abstractNumId w:val="24"/>
  </w:num>
  <w:num w:numId="17">
    <w:abstractNumId w:val="28"/>
  </w:num>
  <w:num w:numId="18">
    <w:abstractNumId w:val="0"/>
  </w:num>
  <w:num w:numId="19">
    <w:abstractNumId w:val="18"/>
  </w:num>
  <w:num w:numId="20">
    <w:abstractNumId w:val="31"/>
  </w:num>
  <w:num w:numId="21">
    <w:abstractNumId w:val="15"/>
  </w:num>
  <w:num w:numId="22">
    <w:abstractNumId w:val="8"/>
  </w:num>
  <w:num w:numId="23">
    <w:abstractNumId w:val="11"/>
  </w:num>
  <w:num w:numId="24">
    <w:abstractNumId w:val="20"/>
  </w:num>
  <w:num w:numId="25">
    <w:abstractNumId w:val="32"/>
  </w:num>
  <w:num w:numId="26">
    <w:abstractNumId w:val="6"/>
  </w:num>
  <w:num w:numId="27">
    <w:abstractNumId w:val="7"/>
  </w:num>
  <w:num w:numId="28">
    <w:abstractNumId w:val="2"/>
  </w:num>
  <w:num w:numId="29">
    <w:abstractNumId w:val="3"/>
  </w:num>
  <w:num w:numId="30">
    <w:abstractNumId w:val="13"/>
  </w:num>
  <w:num w:numId="31">
    <w:abstractNumId w:val="26"/>
  </w:num>
  <w:num w:numId="32">
    <w:abstractNumId w:val="25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0FFE"/>
    <w:rsid w:val="000417B6"/>
    <w:rsid w:val="00056C98"/>
    <w:rsid w:val="00071304"/>
    <w:rsid w:val="000856BC"/>
    <w:rsid w:val="000A423F"/>
    <w:rsid w:val="000D300B"/>
    <w:rsid w:val="000F51D7"/>
    <w:rsid w:val="00105D01"/>
    <w:rsid w:val="001246CB"/>
    <w:rsid w:val="001576C0"/>
    <w:rsid w:val="00163046"/>
    <w:rsid w:val="00164259"/>
    <w:rsid w:val="0016528C"/>
    <w:rsid w:val="00165A1D"/>
    <w:rsid w:val="00170F5C"/>
    <w:rsid w:val="001A0D75"/>
    <w:rsid w:val="001C58F1"/>
    <w:rsid w:val="001D199A"/>
    <w:rsid w:val="001D6E14"/>
    <w:rsid w:val="001E7F9B"/>
    <w:rsid w:val="00203C25"/>
    <w:rsid w:val="00213954"/>
    <w:rsid w:val="0021745F"/>
    <w:rsid w:val="002535EA"/>
    <w:rsid w:val="002828BE"/>
    <w:rsid w:val="002862C1"/>
    <w:rsid w:val="00294A25"/>
    <w:rsid w:val="002B15DC"/>
    <w:rsid w:val="002C5D4E"/>
    <w:rsid w:val="00300AB5"/>
    <w:rsid w:val="0031681A"/>
    <w:rsid w:val="00317B4E"/>
    <w:rsid w:val="003228AF"/>
    <w:rsid w:val="0034268C"/>
    <w:rsid w:val="003A4659"/>
    <w:rsid w:val="003B30D2"/>
    <w:rsid w:val="003D0FFE"/>
    <w:rsid w:val="00401FF4"/>
    <w:rsid w:val="00422B85"/>
    <w:rsid w:val="0043303E"/>
    <w:rsid w:val="00433BF7"/>
    <w:rsid w:val="0044319E"/>
    <w:rsid w:val="00444336"/>
    <w:rsid w:val="00445C7D"/>
    <w:rsid w:val="004A4793"/>
    <w:rsid w:val="004C7B45"/>
    <w:rsid w:val="004D0954"/>
    <w:rsid w:val="00516387"/>
    <w:rsid w:val="00524B61"/>
    <w:rsid w:val="00531824"/>
    <w:rsid w:val="00550F84"/>
    <w:rsid w:val="005778B5"/>
    <w:rsid w:val="0058063E"/>
    <w:rsid w:val="005A15FE"/>
    <w:rsid w:val="005B40BA"/>
    <w:rsid w:val="005F7949"/>
    <w:rsid w:val="00620C22"/>
    <w:rsid w:val="00630516"/>
    <w:rsid w:val="00635ABB"/>
    <w:rsid w:val="00637048"/>
    <w:rsid w:val="0067654D"/>
    <w:rsid w:val="00681438"/>
    <w:rsid w:val="00685E87"/>
    <w:rsid w:val="00686E70"/>
    <w:rsid w:val="006A1A54"/>
    <w:rsid w:val="006B3F34"/>
    <w:rsid w:val="006F0F38"/>
    <w:rsid w:val="006F1EBD"/>
    <w:rsid w:val="0070226A"/>
    <w:rsid w:val="00711AE8"/>
    <w:rsid w:val="00724BEB"/>
    <w:rsid w:val="00754227"/>
    <w:rsid w:val="00756F14"/>
    <w:rsid w:val="00762245"/>
    <w:rsid w:val="007646EC"/>
    <w:rsid w:val="007766C6"/>
    <w:rsid w:val="00782A5D"/>
    <w:rsid w:val="007B356A"/>
    <w:rsid w:val="007E0015"/>
    <w:rsid w:val="00804F0A"/>
    <w:rsid w:val="00845776"/>
    <w:rsid w:val="00861A2F"/>
    <w:rsid w:val="0087230C"/>
    <w:rsid w:val="00872793"/>
    <w:rsid w:val="00874FC4"/>
    <w:rsid w:val="00895523"/>
    <w:rsid w:val="008A4DA3"/>
    <w:rsid w:val="008B0D93"/>
    <w:rsid w:val="008C20E1"/>
    <w:rsid w:val="008D4579"/>
    <w:rsid w:val="00943957"/>
    <w:rsid w:val="00961164"/>
    <w:rsid w:val="009774F0"/>
    <w:rsid w:val="009A1203"/>
    <w:rsid w:val="009A63E2"/>
    <w:rsid w:val="009C2E17"/>
    <w:rsid w:val="009F05F0"/>
    <w:rsid w:val="00A209B5"/>
    <w:rsid w:val="00A33B93"/>
    <w:rsid w:val="00A477EA"/>
    <w:rsid w:val="00A50A36"/>
    <w:rsid w:val="00A514AE"/>
    <w:rsid w:val="00A8781F"/>
    <w:rsid w:val="00A87E92"/>
    <w:rsid w:val="00A94907"/>
    <w:rsid w:val="00AB4364"/>
    <w:rsid w:val="00AD3D36"/>
    <w:rsid w:val="00AE371C"/>
    <w:rsid w:val="00B06A34"/>
    <w:rsid w:val="00B15F8E"/>
    <w:rsid w:val="00B24E13"/>
    <w:rsid w:val="00B26847"/>
    <w:rsid w:val="00B36A75"/>
    <w:rsid w:val="00B65BDB"/>
    <w:rsid w:val="00B715D3"/>
    <w:rsid w:val="00B7457C"/>
    <w:rsid w:val="00B903C2"/>
    <w:rsid w:val="00B935D8"/>
    <w:rsid w:val="00BB714D"/>
    <w:rsid w:val="00BD22A7"/>
    <w:rsid w:val="00BD2B1F"/>
    <w:rsid w:val="00BF07CC"/>
    <w:rsid w:val="00C061D6"/>
    <w:rsid w:val="00C07C1B"/>
    <w:rsid w:val="00C37807"/>
    <w:rsid w:val="00C82970"/>
    <w:rsid w:val="00C95117"/>
    <w:rsid w:val="00CD4AFC"/>
    <w:rsid w:val="00CF0588"/>
    <w:rsid w:val="00CF0717"/>
    <w:rsid w:val="00D05375"/>
    <w:rsid w:val="00D22A81"/>
    <w:rsid w:val="00D24193"/>
    <w:rsid w:val="00D35B36"/>
    <w:rsid w:val="00D51BA7"/>
    <w:rsid w:val="00D92CA8"/>
    <w:rsid w:val="00DA3F09"/>
    <w:rsid w:val="00DA5C47"/>
    <w:rsid w:val="00DC3CD1"/>
    <w:rsid w:val="00DD10C9"/>
    <w:rsid w:val="00DE6B43"/>
    <w:rsid w:val="00DF7321"/>
    <w:rsid w:val="00E83CC8"/>
    <w:rsid w:val="00E921D8"/>
    <w:rsid w:val="00EA79CD"/>
    <w:rsid w:val="00EC7C31"/>
    <w:rsid w:val="00ED372F"/>
    <w:rsid w:val="00F069F7"/>
    <w:rsid w:val="00F46672"/>
    <w:rsid w:val="00F51ABD"/>
    <w:rsid w:val="00F738AB"/>
    <w:rsid w:val="00F756BC"/>
    <w:rsid w:val="00F87219"/>
    <w:rsid w:val="00FE742E"/>
    <w:rsid w:val="00FF4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3F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0226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0226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0226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0226A"/>
    <w:rPr>
      <w:rFonts w:ascii="Cambria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99"/>
    <w:qFormat/>
    <w:rsid w:val="0070226A"/>
    <w:pPr>
      <w:ind w:left="720"/>
      <w:contextualSpacing/>
    </w:pPr>
  </w:style>
  <w:style w:type="table" w:styleId="TableGrid">
    <w:name w:val="Table Grid"/>
    <w:basedOn w:val="TableNormal"/>
    <w:uiPriority w:val="99"/>
    <w:rsid w:val="007022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99"/>
    <w:rsid w:val="0070226A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2">
    <w:name w:val="Light Shading Accent 2"/>
    <w:basedOn w:val="TableNormal"/>
    <w:uiPriority w:val="99"/>
    <w:rsid w:val="0070226A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Светлая заливка - Акцент 11"/>
    <w:uiPriority w:val="99"/>
    <w:rsid w:val="0070226A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">
    <w:name w:val="Светлая заливка1"/>
    <w:uiPriority w:val="99"/>
    <w:rsid w:val="0070226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ceholderText">
    <w:name w:val="Placeholder Text"/>
    <w:basedOn w:val="DefaultParagraphFont"/>
    <w:uiPriority w:val="99"/>
    <w:semiHidden/>
    <w:rsid w:val="007022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70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22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70226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226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702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0226A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DefaultParagraphFont"/>
    <w:uiPriority w:val="99"/>
    <w:rsid w:val="00CF0717"/>
    <w:rPr>
      <w:rFonts w:cs="Times New Roman"/>
    </w:rPr>
  </w:style>
  <w:style w:type="paragraph" w:styleId="NormalWeb">
    <w:name w:val="Normal (Web)"/>
    <w:basedOn w:val="Normal"/>
    <w:uiPriority w:val="99"/>
    <w:semiHidden/>
    <w:rsid w:val="00A87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8781F"/>
    <w:rPr>
      <w:rFonts w:cs="Times New Roman"/>
      <w:b/>
      <w:bCs/>
    </w:rPr>
  </w:style>
  <w:style w:type="paragraph" w:customStyle="1" w:styleId="p1">
    <w:name w:val="p1"/>
    <w:basedOn w:val="Normal"/>
    <w:uiPriority w:val="99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7E0015"/>
    <w:rPr>
      <w:rFonts w:cs="Times New Roman"/>
    </w:rPr>
  </w:style>
  <w:style w:type="character" w:customStyle="1" w:styleId="s2">
    <w:name w:val="s2"/>
    <w:basedOn w:val="DefaultParagraphFont"/>
    <w:uiPriority w:val="99"/>
    <w:rsid w:val="007E0015"/>
    <w:rPr>
      <w:rFonts w:cs="Times New Roman"/>
    </w:rPr>
  </w:style>
  <w:style w:type="paragraph" w:customStyle="1" w:styleId="p2">
    <w:name w:val="p2"/>
    <w:basedOn w:val="Normal"/>
    <w:uiPriority w:val="99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DefaultParagraphFont"/>
    <w:uiPriority w:val="99"/>
    <w:rsid w:val="007E0015"/>
    <w:rPr>
      <w:rFonts w:cs="Times New Roman"/>
    </w:rPr>
  </w:style>
  <w:style w:type="paragraph" w:customStyle="1" w:styleId="p5">
    <w:name w:val="p5"/>
    <w:basedOn w:val="Normal"/>
    <w:uiPriority w:val="99"/>
    <w:rsid w:val="007E0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Normal"/>
    <w:uiPriority w:val="99"/>
    <w:rsid w:val="00DA5C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DA5C4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57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18</Pages>
  <Words>3043</Words>
  <Characters>17351</Characters>
  <Application>Microsoft Office Outlook</Application>
  <DocSecurity>0</DocSecurity>
  <Lines>0</Lines>
  <Paragraphs>0</Paragraphs>
  <ScaleCrop>false</ScaleCrop>
  <Company>ФАУГИ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Sony_vpc</dc:creator>
  <cp:keywords/>
  <dc:description/>
  <cp:lastModifiedBy>user</cp:lastModifiedBy>
  <cp:revision>17</cp:revision>
  <dcterms:created xsi:type="dcterms:W3CDTF">2015-02-04T13:21:00Z</dcterms:created>
  <dcterms:modified xsi:type="dcterms:W3CDTF">2015-10-09T09:03:00Z</dcterms:modified>
</cp:coreProperties>
</file>